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93214C" w:rsidRPr="00A069EB" w:rsidRDefault="000F6116" w:rsidP="00E66FCF">
      <w:pPr>
        <w:rPr>
          <w:color w:val="000000" w:themeColor="text1"/>
        </w:rPr>
      </w:pPr>
      <w:r w:rsidRPr="00A069EB">
        <w:rPr>
          <w:noProof/>
          <w:color w:val="000000" w:themeColor="text1"/>
          <w:lang w:eastAsia="sv-S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D9CBB6" wp14:editId="5068CA20">
                <wp:simplePos x="0" y="0"/>
                <wp:positionH relativeFrom="page">
                  <wp:align>right</wp:align>
                </wp:positionH>
                <wp:positionV relativeFrom="page">
                  <wp:posOffset>-1347470</wp:posOffset>
                </wp:positionV>
                <wp:extent cx="7552690" cy="12039600"/>
                <wp:effectExtent l="0" t="0" r="0" b="0"/>
                <wp:wrapThrough wrapText="bothSides">
                  <wp:wrapPolygon edited="0">
                    <wp:start x="0" y="0"/>
                    <wp:lineTo x="0" y="21566"/>
                    <wp:lineTo x="21520" y="21566"/>
                    <wp:lineTo x="21520" y="0"/>
                    <wp:lineTo x="0" y="0"/>
                  </wp:wrapPolygon>
                </wp:wrapThrough>
                <wp:docPr id="70" name="Rektange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690" cy="120396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292DF" id="Rektangel 70" o:spid="_x0000_s1026" style="position:absolute;margin-left:543.5pt;margin-top:-106.1pt;width:594.7pt;height:948pt;z-index:251725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" stroked="f" strokeweight="3pt">
                <v:fill r:id="rId12" o:title="" recolor="t" rotate="t" type="frame"/>
                <w10:wrap type="through" anchorx="page" anchory="page"/>
              </v:rect>
            </w:pict>
          </mc:Fallback>
        </mc:AlternateContent>
      </w:r>
      <w:r w:rsidR="00DB0299" w:rsidRPr="00A069EB">
        <w:rPr>
          <w:noProof/>
          <w:color w:val="000000" w:themeColor="text1"/>
          <w:lang w:eastAsia="sv-S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1F12A0" wp14:editId="461A7EA2">
                <wp:simplePos x="0" y="0"/>
                <wp:positionH relativeFrom="page">
                  <wp:posOffset>0</wp:posOffset>
                </wp:positionH>
                <wp:positionV relativeFrom="paragraph">
                  <wp:posOffset>6296025</wp:posOffset>
                </wp:positionV>
                <wp:extent cx="7560000" cy="2016000"/>
                <wp:effectExtent l="0" t="0" r="3175" b="3810"/>
                <wp:wrapNone/>
                <wp:docPr id="6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0" cy="2016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90000"/>
                          </a:scheme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14C" w:rsidRPr="0040155E" w:rsidRDefault="004D6E8E" w:rsidP="001A2C23">
                            <w:pPr>
                              <w:pStyle w:val="Titel"/>
                            </w:pPr>
                            <w:r>
                              <w:t>Projektplan</w:t>
                            </w:r>
                          </w:p>
                          <w:p w:rsidR="005E5BA2" w:rsidRDefault="00423065" w:rsidP="00FD2058">
                            <w:pPr>
                              <w:pStyle w:val="Titelunderrubrik"/>
                            </w:pPr>
                            <w:r>
                              <w:t>Vägl</w:t>
                            </w:r>
                            <w:r w:rsidR="00AA0A7D">
                              <w:t>edning för dig som ska söka</w:t>
                            </w:r>
                            <w:r>
                              <w:t xml:space="preserve"> </w:t>
                            </w:r>
                            <w:r w:rsidR="00FB5A29">
                              <w:t>utvecklings</w:t>
                            </w:r>
                            <w:r>
                              <w:t>medel</w:t>
                            </w:r>
                          </w:p>
                        </w:txbxContent>
                      </wps:txbx>
                      <wps:bodyPr rot="0" vert="horz" wrap="square" lIns="324000" tIns="0" rIns="1440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F12A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495.75pt;width:595.3pt;height:158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" fillcolor="#00617f [3205]" stroked="f" strokeweight="3pt">
                <v:fill opacity="59110f"/>
                <v:textbox inset="9mm,0,40mm,0">
                  <w:txbxContent>
                    <w:p w:rsidR="0093214C" w:rsidRPr="0040155E" w:rsidRDefault="004D6E8E" w:rsidP="001A2C23">
                      <w:pPr>
                        <w:pStyle w:val="Titel"/>
                      </w:pPr>
                      <w:r>
                        <w:t>Projektplan</w:t>
                      </w:r>
                    </w:p>
                    <w:p w:rsidR="005E5BA2" w:rsidRDefault="00423065" w:rsidP="00FD2058">
                      <w:pPr>
                        <w:pStyle w:val="Titelunderrubrik"/>
                      </w:pPr>
                      <w:r>
                        <w:t>Vägl</w:t>
                      </w:r>
                      <w:r w:rsidR="00AA0A7D">
                        <w:t>edning för dig som ska söka</w:t>
                      </w:r>
                      <w:r>
                        <w:t xml:space="preserve"> </w:t>
                      </w:r>
                      <w:r w:rsidR="00FB5A29">
                        <w:t>utvecklings</w:t>
                      </w:r>
                      <w:r>
                        <w:t>medel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0EBE" w:rsidRPr="00A069EB">
        <w:rPr>
          <w:noProof/>
          <w:color w:val="000000" w:themeColor="text1"/>
          <w:lang w:eastAsia="sv-SE"/>
        </w:rPr>
        <w:drawing>
          <wp:anchor distT="0" distB="0" distL="114300" distR="114300" simplePos="0" relativeHeight="251788288" behindDoc="0" locked="1" layoutInCell="1" allowOverlap="1" wp14:anchorId="4B03898F" wp14:editId="61C1133B">
            <wp:simplePos x="0" y="0"/>
            <wp:positionH relativeFrom="margin">
              <wp:posOffset>4860925</wp:posOffset>
            </wp:positionH>
            <wp:positionV relativeFrom="margin">
              <wp:posOffset>6480810</wp:posOffset>
            </wp:positionV>
            <wp:extent cx="889200" cy="1620000"/>
            <wp:effectExtent l="0" t="0" r="6350" b="0"/>
            <wp:wrapNone/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ildobjekt 6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773" w:rsidRPr="00A069EB" w:rsidRDefault="00D14773" w:rsidP="00D14773">
      <w:pPr>
        <w:pStyle w:val="Samarbetspartners"/>
        <w:rPr>
          <w:color w:val="000000" w:themeColor="text1"/>
        </w:rPr>
      </w:pPr>
      <w:bookmarkStart w:id="1" w:name="_Toc458505827"/>
      <w:bookmarkStart w:id="2" w:name="_Toc446425671"/>
      <w:r w:rsidRPr="00A069EB">
        <w:rPr>
          <w:color w:val="000000" w:themeColor="text1"/>
        </w:rPr>
        <w:lastRenderedPageBreak/>
        <w:t>Länsstyrelsen</w:t>
      </w:r>
      <w:bookmarkStart w:id="3" w:name="_Toc457462770"/>
      <w:r w:rsidRPr="00A069EB">
        <w:rPr>
          <w:color w:val="000000" w:themeColor="text1"/>
        </w:rPr>
        <w:t xml:space="preserve"> – en samlande kraft</w:t>
      </w:r>
      <w:bookmarkEnd w:id="3"/>
    </w:p>
    <w:p w:rsidR="00E97FD0" w:rsidRPr="00A069EB" w:rsidRDefault="00D14773" w:rsidP="00E97FD0">
      <w:pPr>
        <w:pStyle w:val="Tabellrubrik"/>
        <w:rPr>
          <w:color w:val="000000" w:themeColor="text1"/>
        </w:rPr>
      </w:pPr>
      <w:r w:rsidRPr="00A069EB">
        <w:rPr>
          <w:color w:val="000000" w:themeColor="text1"/>
        </w:rPr>
        <w:t>Sverige är indelat i 21 län och varje län har en länsstyrelse och en landshövding. Länsstyrelsen är regeringens ombud i länet och ska både förverkliga den nationella politiken och samtidigt ta hänsyn till regionala förhållanden och förutsättningar. Länsstyrelsen är alltså en viktig länk mellan länets kommuner och dess invånare å ena sidan och regeringen, riksdagen och de centrala myndigheterna å den andra sidan.</w:t>
      </w:r>
      <w:bookmarkEnd w:id="1"/>
      <w:r w:rsidR="00B54401" w:rsidRPr="00A069EB">
        <w:rPr>
          <w:noProof/>
          <w:color w:val="000000" w:themeColor="text1"/>
          <w:lang w:eastAsia="sv-SE"/>
        </w:rPr>
        <w:t xml:space="preserve"> </w:t>
      </w:r>
      <w:bookmarkStart w:id="4" w:name="_Toc446577684"/>
      <w:bookmarkStart w:id="5" w:name="_Toc458505828"/>
    </w:p>
    <w:p w:rsidR="00147152" w:rsidRPr="00A069EB" w:rsidRDefault="00812424" w:rsidP="00E97FD0">
      <w:pPr>
        <w:tabs>
          <w:tab w:val="left" w:pos="4425"/>
          <w:tab w:val="left" w:pos="4725"/>
        </w:tabs>
        <w:rPr>
          <w:color w:val="000000" w:themeColor="text1"/>
        </w:rPr>
      </w:pPr>
      <w:r w:rsidRPr="00A069EB">
        <w:rPr>
          <w:noProof/>
          <w:color w:val="000000" w:themeColor="text1"/>
          <w:lang w:eastAsia="sv-SE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47037F1B" wp14:editId="6C301B14">
                <wp:simplePos x="0" y="0"/>
                <wp:positionH relativeFrom="margin">
                  <wp:posOffset>-1005840</wp:posOffset>
                </wp:positionH>
                <wp:positionV relativeFrom="page">
                  <wp:posOffset>7574280</wp:posOffset>
                </wp:positionV>
                <wp:extent cx="6686550" cy="2659380"/>
                <wp:effectExtent l="0" t="0" r="0" b="7620"/>
                <wp:wrapThrough wrapText="bothSides">
                  <wp:wrapPolygon edited="0">
                    <wp:start x="0" y="0"/>
                    <wp:lineTo x="0" y="21507"/>
                    <wp:lineTo x="21538" y="21507"/>
                    <wp:lineTo x="21538" y="0"/>
                    <wp:lineTo x="0" y="0"/>
                  </wp:wrapPolygon>
                </wp:wrapThrough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65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CD" w:rsidRPr="00D2331F" w:rsidRDefault="00577BCD" w:rsidP="00B776D7">
                            <w:pPr>
                              <w:pStyle w:val="Ompublikationen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2331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Titel: </w:t>
                            </w:r>
                            <w:r w:rsidR="00B26F37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Projektplan – vägledning för dig som ska söka utvecklingsmedel</w:t>
                            </w:r>
                          </w:p>
                          <w:p w:rsidR="00577BCD" w:rsidRPr="00D2331F" w:rsidRDefault="00577BCD" w:rsidP="00B776D7">
                            <w:pPr>
                              <w:pStyle w:val="Ompublikationen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2331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Utgiva</w:t>
                            </w:r>
                            <w:r w:rsidR="0034669C" w:rsidRPr="00D2331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re: </w:t>
                            </w:r>
                            <w:r w:rsidRPr="00D2331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Länsstyrelsen i Örebro län </w:t>
                            </w:r>
                          </w:p>
                          <w:p w:rsidR="00577BCD" w:rsidRPr="00D2331F" w:rsidRDefault="00577BCD" w:rsidP="00B776D7">
                            <w:pPr>
                              <w:pStyle w:val="Ompublikationen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2331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Författare: </w:t>
                            </w:r>
                            <w:sdt>
                              <w:sdtPr>
                                <w:rPr>
                                  <w:rFonts w:asciiTheme="majorHAnsi" w:hAnsiTheme="majorHAnsi" w:cstheme="majorHAnsi"/>
                                  <w:sz w:val="20"/>
                                </w:rPr>
                                <w:id w:val="-998658828"/>
                                <w:placeholder>
                                  <w:docPart w:val="47AE57EBB7F9424B8CAA0DEE61FF7620"/>
                                </w:placeholder>
                              </w:sdtPr>
                              <w:sdtEndPr/>
                              <w:sdtContent>
                                <w:r w:rsidR="00B26F37">
                                  <w:rPr>
                                    <w:rFonts w:asciiTheme="majorHAnsi" w:hAnsiTheme="majorHAnsi" w:cstheme="majorHAnsi"/>
                                    <w:sz w:val="20"/>
                                  </w:rPr>
                                  <w:t>Länsstyrelsen i Örebro län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7F1B" id="_x0000_s1027" type="#_x0000_t202" style="position:absolute;margin-left:-79.2pt;margin-top:596.4pt;width:526.5pt;height:209.4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" stroked="f" strokeweight="1.5pt">
                <v:stroke dashstyle="1 1"/>
                <v:textbox>
                  <w:txbxContent>
                    <w:p w:rsidR="00577BCD" w:rsidRPr="00D2331F" w:rsidRDefault="00577BCD" w:rsidP="00B776D7">
                      <w:pPr>
                        <w:pStyle w:val="Ompublikationen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2331F">
                        <w:rPr>
                          <w:rFonts w:asciiTheme="majorHAnsi" w:hAnsiTheme="majorHAnsi" w:cstheme="majorHAnsi"/>
                          <w:sz w:val="20"/>
                        </w:rPr>
                        <w:t xml:space="preserve">Titel: </w:t>
                      </w:r>
                      <w:r w:rsidR="00B26F37">
                        <w:rPr>
                          <w:rFonts w:asciiTheme="majorHAnsi" w:hAnsiTheme="majorHAnsi" w:cstheme="majorHAnsi"/>
                          <w:sz w:val="20"/>
                        </w:rPr>
                        <w:t>Projektplan – vägledning för dig som ska söka utvecklingsmedel</w:t>
                      </w:r>
                    </w:p>
                    <w:p w:rsidR="00577BCD" w:rsidRPr="00D2331F" w:rsidRDefault="00577BCD" w:rsidP="00B776D7">
                      <w:pPr>
                        <w:pStyle w:val="Ompublikationen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2331F">
                        <w:rPr>
                          <w:rFonts w:asciiTheme="majorHAnsi" w:hAnsiTheme="majorHAnsi" w:cstheme="majorHAnsi"/>
                          <w:sz w:val="20"/>
                        </w:rPr>
                        <w:t>Utgiva</w:t>
                      </w:r>
                      <w:r w:rsidR="0034669C" w:rsidRPr="00D2331F">
                        <w:rPr>
                          <w:rFonts w:asciiTheme="majorHAnsi" w:hAnsiTheme="majorHAnsi" w:cstheme="majorHAnsi"/>
                          <w:sz w:val="20"/>
                        </w:rPr>
                        <w:t xml:space="preserve">re: </w:t>
                      </w:r>
                      <w:r w:rsidRPr="00D2331F">
                        <w:rPr>
                          <w:rFonts w:asciiTheme="majorHAnsi" w:hAnsiTheme="majorHAnsi" w:cstheme="majorHAnsi"/>
                          <w:sz w:val="20"/>
                        </w:rPr>
                        <w:t xml:space="preserve">Länsstyrelsen i Örebro län </w:t>
                      </w:r>
                    </w:p>
                    <w:p w:rsidR="00577BCD" w:rsidRPr="00D2331F" w:rsidRDefault="00577BCD" w:rsidP="00B776D7">
                      <w:pPr>
                        <w:pStyle w:val="Ompublikationen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2331F">
                        <w:rPr>
                          <w:rFonts w:asciiTheme="majorHAnsi" w:hAnsiTheme="majorHAnsi" w:cstheme="majorHAnsi"/>
                          <w:sz w:val="20"/>
                        </w:rPr>
                        <w:t xml:space="preserve">Författare: </w:t>
                      </w:r>
                      <w:sdt>
                        <w:sdtPr>
                          <w:rPr>
                            <w:rFonts w:asciiTheme="majorHAnsi" w:hAnsiTheme="majorHAnsi" w:cstheme="majorHAnsi"/>
                            <w:sz w:val="20"/>
                          </w:rPr>
                          <w:id w:val="-998658828"/>
                          <w:placeholder>
                            <w:docPart w:val="47AE57EBB7F9424B8CAA0DEE61FF7620"/>
                          </w:placeholder>
                        </w:sdtPr>
                        <w:sdtEndPr/>
                        <w:sdtContent>
                          <w:r w:rsidR="00B26F37">
                            <w:rPr>
                              <w:rFonts w:asciiTheme="majorHAnsi" w:hAnsiTheme="majorHAnsi" w:cstheme="majorHAnsi"/>
                              <w:sz w:val="20"/>
                            </w:rPr>
                            <w:t>Länsstyrelsen i Örebro län</w:t>
                          </w:r>
                        </w:sdtContent>
                      </w:sdt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E97FD0" w:rsidRPr="00A069EB" w:rsidRDefault="00E97FD0" w:rsidP="00E97FD0">
      <w:pPr>
        <w:tabs>
          <w:tab w:val="left" w:pos="4425"/>
          <w:tab w:val="left" w:pos="4725"/>
        </w:tabs>
        <w:rPr>
          <w:color w:val="000000" w:themeColor="text1"/>
        </w:rPr>
        <w:sectPr w:rsidR="00E97FD0" w:rsidRPr="00A069EB" w:rsidSect="0015059D">
          <w:footerReference w:type="default" r:id="rId14"/>
          <w:footerReference w:type="first" r:id="rId15"/>
          <w:pgSz w:w="11906" w:h="16838" w:code="9"/>
          <w:pgMar w:top="2835" w:right="2268" w:bottom="1701" w:left="2268" w:header="2835" w:footer="851" w:gutter="0"/>
          <w:cols w:space="708"/>
          <w:docGrid w:linePitch="360"/>
        </w:sectPr>
      </w:pPr>
    </w:p>
    <w:p w:rsidR="00B05349" w:rsidRPr="00A069EB" w:rsidRDefault="00423065" w:rsidP="00DA2598">
      <w:pPr>
        <w:pStyle w:val="Rubrik1"/>
        <w:rPr>
          <w:color w:val="000000" w:themeColor="text1"/>
        </w:rPr>
      </w:pPr>
      <w:bookmarkStart w:id="6" w:name="_Toc477329703"/>
      <w:bookmarkEnd w:id="4"/>
      <w:bookmarkEnd w:id="5"/>
      <w:r w:rsidRPr="00A069EB">
        <w:rPr>
          <w:color w:val="000000" w:themeColor="text1"/>
        </w:rPr>
        <w:lastRenderedPageBreak/>
        <w:t>Förord</w:t>
      </w:r>
      <w:bookmarkEnd w:id="6"/>
    </w:p>
    <w:p w:rsidR="00423065" w:rsidRPr="00A069EB" w:rsidRDefault="00423065" w:rsidP="00423065">
      <w:pPr>
        <w:rPr>
          <w:color w:val="000000" w:themeColor="text1"/>
        </w:rPr>
      </w:pPr>
      <w:r w:rsidRPr="00A069EB">
        <w:rPr>
          <w:color w:val="000000" w:themeColor="text1"/>
        </w:rPr>
        <w:t xml:space="preserve">Syftet med denna </w:t>
      </w:r>
      <w:r w:rsidR="00DC431F">
        <w:rPr>
          <w:color w:val="000000" w:themeColor="text1"/>
        </w:rPr>
        <w:t>mall</w:t>
      </w:r>
      <w:r w:rsidRPr="00A069EB">
        <w:rPr>
          <w:color w:val="000000" w:themeColor="text1"/>
        </w:rPr>
        <w:t xml:space="preserve"> är att utgöra ett </w:t>
      </w:r>
      <w:r w:rsidR="00FB5A29" w:rsidRPr="00A069EB">
        <w:rPr>
          <w:color w:val="000000" w:themeColor="text1"/>
        </w:rPr>
        <w:t>tanke</w:t>
      </w:r>
      <w:r w:rsidRPr="00A069EB">
        <w:rPr>
          <w:color w:val="000000" w:themeColor="text1"/>
        </w:rPr>
        <w:t xml:space="preserve">stöd för </w:t>
      </w:r>
      <w:r w:rsidR="00DC431F">
        <w:rPr>
          <w:color w:val="000000" w:themeColor="text1"/>
        </w:rPr>
        <w:t>dig som planerar ett projekt eller en insats</w:t>
      </w:r>
      <w:r w:rsidR="009B648A">
        <w:rPr>
          <w:color w:val="000000" w:themeColor="text1"/>
        </w:rPr>
        <w:t xml:space="preserve"> där din organisation</w:t>
      </w:r>
      <w:r w:rsidR="00DC431F">
        <w:rPr>
          <w:color w:val="000000" w:themeColor="text1"/>
        </w:rPr>
        <w:t xml:space="preserve"> tänker ansöka om medel från Länsstyrelsen</w:t>
      </w:r>
      <w:r w:rsidRPr="00A069EB">
        <w:rPr>
          <w:color w:val="000000" w:themeColor="text1"/>
        </w:rPr>
        <w:t>. När dokumentet är ifyllt bör det innehålla en</w:t>
      </w:r>
      <w:r w:rsidR="00FB5A29" w:rsidRPr="00A069EB">
        <w:rPr>
          <w:color w:val="000000" w:themeColor="text1"/>
        </w:rPr>
        <w:t xml:space="preserve"> tydlig</w:t>
      </w:r>
      <w:r w:rsidRPr="00A069EB">
        <w:rPr>
          <w:color w:val="000000" w:themeColor="text1"/>
        </w:rPr>
        <w:t xml:space="preserve"> beskrivning av </w:t>
      </w:r>
      <w:r w:rsidR="00FB5A29" w:rsidRPr="00A069EB">
        <w:rPr>
          <w:color w:val="000000" w:themeColor="text1"/>
        </w:rPr>
        <w:t>insatsens</w:t>
      </w:r>
      <w:r w:rsidRPr="00A069EB">
        <w:rPr>
          <w:color w:val="000000" w:themeColor="text1"/>
        </w:rPr>
        <w:t xml:space="preserve"> syfte och mål</w:t>
      </w:r>
      <w:r w:rsidR="00DC431F">
        <w:rPr>
          <w:color w:val="000000" w:themeColor="text1"/>
        </w:rPr>
        <w:t>, så att alla inblandade i projektet har en tydlig bild av vad som förväntas av varje part.</w:t>
      </w:r>
      <w:r w:rsidR="00DC431F" w:rsidRPr="00A069EB">
        <w:rPr>
          <w:color w:val="000000" w:themeColor="text1"/>
        </w:rPr>
        <w:t xml:space="preserve"> </w:t>
      </w:r>
      <w:r w:rsidR="00DC431F">
        <w:rPr>
          <w:color w:val="000000" w:themeColor="text1"/>
        </w:rPr>
        <w:t>Ni</w:t>
      </w:r>
      <w:r w:rsidRPr="00A069EB">
        <w:rPr>
          <w:color w:val="000000" w:themeColor="text1"/>
        </w:rPr>
        <w:t xml:space="preserve"> behöver inte ra</w:t>
      </w:r>
      <w:r w:rsidR="00DC431F">
        <w:rPr>
          <w:color w:val="000000" w:themeColor="text1"/>
        </w:rPr>
        <w:t>pportera</w:t>
      </w:r>
      <w:r w:rsidR="00516789" w:rsidRPr="00A069EB">
        <w:rPr>
          <w:color w:val="000000" w:themeColor="text1"/>
        </w:rPr>
        <w:t xml:space="preserve"> in </w:t>
      </w:r>
      <w:r w:rsidR="00DC431F">
        <w:rPr>
          <w:color w:val="000000" w:themeColor="text1"/>
        </w:rPr>
        <w:t xml:space="preserve">denna projektplan </w:t>
      </w:r>
      <w:r w:rsidR="00516789" w:rsidRPr="00A069EB">
        <w:rPr>
          <w:color w:val="000000" w:themeColor="text1"/>
        </w:rPr>
        <w:t>till Länsstyrelsen</w:t>
      </w:r>
      <w:r w:rsidR="00DC431F">
        <w:rPr>
          <w:color w:val="000000" w:themeColor="text1"/>
        </w:rPr>
        <w:t>.</w:t>
      </w:r>
    </w:p>
    <w:p w:rsidR="00423065" w:rsidRPr="00A069EB" w:rsidRDefault="00423065" w:rsidP="00423065">
      <w:pPr>
        <w:pStyle w:val="Rubrik1"/>
        <w:rPr>
          <w:color w:val="000000" w:themeColor="text1"/>
        </w:rPr>
      </w:pPr>
      <w:bookmarkStart w:id="7" w:name="_Toc477329704"/>
      <w:r w:rsidRPr="00A069EB">
        <w:rPr>
          <w:color w:val="000000" w:themeColor="text1"/>
        </w:rPr>
        <w:t>Instruktioner</w:t>
      </w:r>
      <w:bookmarkEnd w:id="7"/>
    </w:p>
    <w:p w:rsidR="00593191" w:rsidRDefault="00FB5A29" w:rsidP="00B54401">
      <w:pPr>
        <w:rPr>
          <w:color w:val="000000" w:themeColor="text1"/>
        </w:rPr>
      </w:pPr>
      <w:r w:rsidRPr="00A069EB">
        <w:rPr>
          <w:color w:val="000000" w:themeColor="text1"/>
        </w:rPr>
        <w:t>Dokumentet</w:t>
      </w:r>
      <w:r w:rsidR="00423065" w:rsidRPr="00A069EB">
        <w:rPr>
          <w:color w:val="000000" w:themeColor="text1"/>
        </w:rPr>
        <w:t xml:space="preserve"> är</w:t>
      </w:r>
      <w:r w:rsidR="00DC431F">
        <w:rPr>
          <w:color w:val="000000" w:themeColor="text1"/>
        </w:rPr>
        <w:t xml:space="preserve"> utformat så att ni använder er av</w:t>
      </w:r>
      <w:r w:rsidR="00423065" w:rsidRPr="00A069EB">
        <w:rPr>
          <w:color w:val="000000" w:themeColor="text1"/>
        </w:rPr>
        <w:t xml:space="preserve"> de delar som är relevant</w:t>
      </w:r>
      <w:r w:rsidR="004D6E8E">
        <w:rPr>
          <w:color w:val="000000" w:themeColor="text1"/>
        </w:rPr>
        <w:t xml:space="preserve">a för </w:t>
      </w:r>
      <w:r w:rsidR="00DC431F">
        <w:rPr>
          <w:color w:val="000000" w:themeColor="text1"/>
        </w:rPr>
        <w:t>er</w:t>
      </w:r>
      <w:r w:rsidR="004D6E8E">
        <w:rPr>
          <w:color w:val="000000" w:themeColor="text1"/>
        </w:rPr>
        <w:t xml:space="preserve"> organisation</w:t>
      </w:r>
      <w:r w:rsidR="00423065" w:rsidRPr="00A069EB">
        <w:rPr>
          <w:color w:val="000000" w:themeColor="text1"/>
        </w:rPr>
        <w:t xml:space="preserve">. Alla instruktioner är skrivna i </w:t>
      </w:r>
      <w:r w:rsidR="00DC431F" w:rsidRPr="00DC431F">
        <w:rPr>
          <w:color w:val="FF0000"/>
        </w:rPr>
        <w:t>rött</w:t>
      </w:r>
      <w:r w:rsidRPr="00DC431F">
        <w:rPr>
          <w:color w:val="FF0000"/>
        </w:rPr>
        <w:t>.</w:t>
      </w:r>
      <w:r w:rsidR="00423065" w:rsidRPr="00DC431F">
        <w:rPr>
          <w:color w:val="FF0000"/>
        </w:rPr>
        <w:t xml:space="preserve"> </w:t>
      </w:r>
      <w:r w:rsidR="00DC431F">
        <w:rPr>
          <w:color w:val="000000" w:themeColor="text1"/>
        </w:rPr>
        <w:t>När ni</w:t>
      </w:r>
      <w:r w:rsidR="00423065" w:rsidRPr="00A069EB">
        <w:rPr>
          <w:color w:val="000000" w:themeColor="text1"/>
        </w:rPr>
        <w:t xml:space="preserve"> känner att</w:t>
      </w:r>
      <w:r w:rsidR="00DC431F">
        <w:rPr>
          <w:color w:val="000000" w:themeColor="text1"/>
        </w:rPr>
        <w:t xml:space="preserve"> ni förstått instruktionerna kan ni radera dem. Ni kan även välja att ta bort de rubriker som inte berör eran insats, kom bara ihåg att uppdatera innehållsförteckningen. </w:t>
      </w:r>
      <w:r w:rsidR="00516789" w:rsidRPr="00A069EB">
        <w:rPr>
          <w:color w:val="000000" w:themeColor="text1"/>
        </w:rPr>
        <w:t xml:space="preserve"> </w:t>
      </w:r>
    </w:p>
    <w:p w:rsidR="00593191" w:rsidRDefault="00593191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99337D" w:rsidRPr="00A069EB" w:rsidRDefault="00516789" w:rsidP="00B54401">
      <w:pPr>
        <w:rPr>
          <w:color w:val="000000" w:themeColor="text1"/>
        </w:rPr>
      </w:pPr>
      <w:r w:rsidRPr="00A069EB">
        <w:rPr>
          <w:color w:val="000000" w:themeColor="text1"/>
        </w:rPr>
        <w:lastRenderedPageBreak/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3"/>
          <w:szCs w:val="22"/>
          <w:lang w:eastAsia="en-US"/>
        </w:rPr>
        <w:id w:val="20017664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16789" w:rsidRPr="00A069EB" w:rsidRDefault="00B54401">
          <w:pPr>
            <w:pStyle w:val="Innehllsfrteckningsrubrik"/>
          </w:pPr>
          <w:r w:rsidRPr="00A069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346CE83A" wp14:editId="5115C98B">
                    <wp:simplePos x="0" y="0"/>
                    <wp:positionH relativeFrom="margin">
                      <wp:posOffset>2773680</wp:posOffset>
                    </wp:positionH>
                    <wp:positionV relativeFrom="paragraph">
                      <wp:posOffset>-1510665</wp:posOffset>
                    </wp:positionV>
                    <wp:extent cx="2941320" cy="1744980"/>
                    <wp:effectExtent l="0" t="0" r="11430" b="26670"/>
                    <wp:wrapNone/>
                    <wp:docPr id="7" name="Textruta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2941320" cy="17449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4401" w:rsidRDefault="00B54401" w:rsidP="00B54401">
                                <w:pP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Följ stegen för att uppdatera innehållsförteckningen</w:t>
                                </w:r>
                                <w:r w:rsidR="0098602B"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 xml:space="preserve"> när du skrivit klart dokumentet.</w:t>
                                </w:r>
                              </w:p>
                              <w:p w:rsidR="00B54401" w:rsidRDefault="00B54401" w:rsidP="00B54401">
                                <w:pPr>
                                  <w:pStyle w:val="Liststyck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Högerklicka i Innehållsförteckningen</w:t>
                                </w:r>
                              </w:p>
                              <w:p w:rsidR="00B54401" w:rsidRDefault="00B54401" w:rsidP="00B54401">
                                <w:pPr>
                                  <w:pStyle w:val="Liststyck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Välj Uppdatera fält</w:t>
                                </w:r>
                              </w:p>
                              <w:p w:rsidR="00B54401" w:rsidRDefault="00B54401" w:rsidP="00B54401">
                                <w:pPr>
                                  <w:pStyle w:val="Liststycke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Välj Uppdatera hela tabellen</w:t>
                                </w:r>
                              </w:p>
                              <w:p w:rsidR="0098602B" w:rsidRPr="0098602B" w:rsidRDefault="0098602B" w:rsidP="0098602B">
                                <w:pPr>
                                  <w:ind w:left="360"/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För att ta bort den här rutan: markera kanten och tryck på ”delete”-knappen.</w:t>
                                </w:r>
                              </w:p>
                              <w:p w:rsidR="0098602B" w:rsidRPr="0098602B" w:rsidRDefault="0098602B" w:rsidP="0098602B">
                                <w:pPr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6CE83A" id="Textruta 7" o:spid="_x0000_s1028" type="#_x0000_t202" style="position:absolute;margin-left:218.4pt;margin-top:-118.95pt;width:231.6pt;height:137.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" fillcolor="white [3212]" strokeweight=".5pt">
                    <v:textbox>
                      <w:txbxContent>
                        <w:p w:rsidR="00B54401" w:rsidRDefault="00B54401" w:rsidP="00B54401">
                          <w:pPr>
                            <w:rPr>
                              <w:rFonts w:asciiTheme="majorHAnsi" w:hAnsiTheme="majorHAnsi" w:cstheme="majorHAnsi"/>
                              <w:color w:val="FF000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Följ stegen för att uppdatera innehållsförteckningen</w:t>
                          </w:r>
                          <w:r w:rsidR="0098602B"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 xml:space="preserve"> när du skrivit klart dokumentet.</w:t>
                          </w:r>
                        </w:p>
                        <w:p w:rsidR="00B54401" w:rsidRDefault="00B54401" w:rsidP="00B54401">
                          <w:pPr>
                            <w:pStyle w:val="Liststycke"/>
                            <w:numPr>
                              <w:ilvl w:val="0"/>
                              <w:numId w:val="10"/>
                            </w:numPr>
                            <w:rPr>
                              <w:rFonts w:asciiTheme="majorHAnsi" w:hAnsiTheme="majorHAnsi" w:cstheme="majorHAnsi"/>
                              <w:color w:val="FF000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Högerklicka i Innehållsförteckningen</w:t>
                          </w:r>
                        </w:p>
                        <w:p w:rsidR="00B54401" w:rsidRDefault="00B54401" w:rsidP="00B54401">
                          <w:pPr>
                            <w:pStyle w:val="Liststycke"/>
                            <w:numPr>
                              <w:ilvl w:val="0"/>
                              <w:numId w:val="10"/>
                            </w:numPr>
                            <w:rPr>
                              <w:rFonts w:asciiTheme="majorHAnsi" w:hAnsiTheme="majorHAnsi" w:cstheme="majorHAnsi"/>
                              <w:color w:val="FF000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Välj Uppdatera fält</w:t>
                          </w:r>
                        </w:p>
                        <w:p w:rsidR="00B54401" w:rsidRDefault="00B54401" w:rsidP="00B54401">
                          <w:pPr>
                            <w:pStyle w:val="Liststycke"/>
                            <w:numPr>
                              <w:ilvl w:val="0"/>
                              <w:numId w:val="10"/>
                            </w:numPr>
                            <w:rPr>
                              <w:rFonts w:asciiTheme="majorHAnsi" w:hAnsiTheme="majorHAnsi" w:cstheme="majorHAnsi"/>
                              <w:color w:val="FF000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Välj Uppdatera hela tabellen</w:t>
                          </w:r>
                        </w:p>
                        <w:p w:rsidR="0098602B" w:rsidRPr="0098602B" w:rsidRDefault="0098602B" w:rsidP="0098602B">
                          <w:pPr>
                            <w:ind w:left="360"/>
                            <w:rPr>
                              <w:rFonts w:asciiTheme="majorHAnsi" w:hAnsiTheme="majorHAnsi" w:cstheme="majorHAnsi"/>
                              <w:color w:val="FF000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För att ta bort den här rutan: markera kanten och tryck på ”</w:t>
                          </w:r>
                          <w:proofErr w:type="spellStart"/>
                          <w:r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delete</w:t>
                          </w:r>
                          <w:proofErr w:type="spellEnd"/>
                          <w:r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”-knappen.</w:t>
                          </w:r>
                        </w:p>
                        <w:p w:rsidR="0098602B" w:rsidRPr="0098602B" w:rsidRDefault="0098602B" w:rsidP="0098602B">
                          <w:pPr>
                            <w:rPr>
                              <w:rFonts w:asciiTheme="majorHAnsi" w:hAnsiTheme="majorHAnsi" w:cstheme="majorHAnsi"/>
                              <w:color w:val="FF000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516789" w:rsidRPr="00A069EB">
            <w:t>Innehåll</w:t>
          </w:r>
        </w:p>
        <w:p w:rsidR="00E50A6F" w:rsidRDefault="00516789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lang w:eastAsia="sv-SE"/>
            </w:rPr>
          </w:pPr>
          <w:r w:rsidRPr="00A069EB">
            <w:fldChar w:fldCharType="begin"/>
          </w:r>
          <w:r w:rsidRPr="00A069EB">
            <w:instrText xml:space="preserve"> TOC \o "1-3" \h \z \u </w:instrText>
          </w:r>
          <w:r w:rsidRPr="00A069EB">
            <w:fldChar w:fldCharType="separate"/>
          </w:r>
          <w:hyperlink w:anchor="_Toc477329703" w:history="1">
            <w:r w:rsidR="00E50A6F" w:rsidRPr="00E874EF">
              <w:rPr>
                <w:rStyle w:val="Hyperlnk"/>
              </w:rPr>
              <w:t>Förord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_Toc477329703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1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lang w:eastAsia="sv-SE"/>
            </w:rPr>
          </w:pPr>
          <w:hyperlink w:anchor="_Toc477329704" w:history="1">
            <w:r w:rsidR="00E50A6F" w:rsidRPr="00E874EF">
              <w:rPr>
                <w:rStyle w:val="Hyperlnk"/>
              </w:rPr>
              <w:t>Instruktioner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_Toc477329704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1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77329705" w:history="1">
            <w:r w:rsidR="00E50A6F" w:rsidRPr="00E874EF">
              <w:rPr>
                <w:rStyle w:val="Hyperlnk"/>
                <w:noProof/>
              </w:rPr>
              <w:t>Inledning</w:t>
            </w:r>
            <w:r w:rsidR="00E50A6F">
              <w:rPr>
                <w:noProof/>
                <w:webHidden/>
              </w:rPr>
              <w:tab/>
            </w:r>
            <w:r w:rsidR="00E50A6F">
              <w:rPr>
                <w:noProof/>
                <w:webHidden/>
              </w:rPr>
              <w:fldChar w:fldCharType="begin"/>
            </w:r>
            <w:r w:rsidR="00E50A6F">
              <w:rPr>
                <w:noProof/>
                <w:webHidden/>
              </w:rPr>
              <w:instrText xml:space="preserve"> PAGEREF _Toc477329705 \h </w:instrText>
            </w:r>
            <w:r w:rsidR="00E50A6F">
              <w:rPr>
                <w:noProof/>
                <w:webHidden/>
              </w:rPr>
            </w:r>
            <w:r w:rsidR="00E50A6F">
              <w:rPr>
                <w:noProof/>
                <w:webHidden/>
              </w:rPr>
              <w:fldChar w:fldCharType="separate"/>
            </w:r>
            <w:r w:rsidR="00E50A6F">
              <w:rPr>
                <w:noProof/>
                <w:webHidden/>
              </w:rPr>
              <w:t>5</w:t>
            </w:r>
            <w:r w:rsidR="00E50A6F">
              <w:rPr>
                <w:noProof/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06" w:history="1">
            <w:r w:rsidR="00E50A6F" w:rsidRPr="00E874EF">
              <w:rPr>
                <w:rStyle w:val="Hyperlnk"/>
              </w:rPr>
              <w:t>Bakgrund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_Toc477329706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5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07" w:history="1">
            <w:r w:rsidR="00E50A6F" w:rsidRPr="00E874EF">
              <w:rPr>
                <w:rStyle w:val="Hyperlnk"/>
              </w:rPr>
              <w:t>Behovskartläggning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_Toc477329707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5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77329708" w:history="1">
            <w:r w:rsidR="00E50A6F" w:rsidRPr="00E874EF">
              <w:rPr>
                <w:rStyle w:val="Hyperlnk"/>
                <w:noProof/>
              </w:rPr>
              <w:t>Insatsbeskrivning</w:t>
            </w:r>
            <w:r w:rsidR="00E50A6F">
              <w:rPr>
                <w:noProof/>
                <w:webHidden/>
              </w:rPr>
              <w:tab/>
            </w:r>
            <w:r w:rsidR="00E50A6F">
              <w:rPr>
                <w:noProof/>
                <w:webHidden/>
              </w:rPr>
              <w:fldChar w:fldCharType="begin"/>
            </w:r>
            <w:r w:rsidR="00E50A6F">
              <w:rPr>
                <w:noProof/>
                <w:webHidden/>
              </w:rPr>
              <w:instrText xml:space="preserve"> PAGEREF _Toc477329708 \h </w:instrText>
            </w:r>
            <w:r w:rsidR="00E50A6F">
              <w:rPr>
                <w:noProof/>
                <w:webHidden/>
              </w:rPr>
            </w:r>
            <w:r w:rsidR="00E50A6F">
              <w:rPr>
                <w:noProof/>
                <w:webHidden/>
              </w:rPr>
              <w:fldChar w:fldCharType="separate"/>
            </w:r>
            <w:r w:rsidR="00E50A6F">
              <w:rPr>
                <w:noProof/>
                <w:webHidden/>
              </w:rPr>
              <w:t>5</w:t>
            </w:r>
            <w:r w:rsidR="00E50A6F">
              <w:rPr>
                <w:noProof/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09" w:history="1">
            <w:r w:rsidR="00E50A6F" w:rsidRPr="00E874EF">
              <w:rPr>
                <w:rStyle w:val="Hyperlnk"/>
              </w:rPr>
              <w:t>Insatsens syfte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_Toc477329709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5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10" w:history="1">
            <w:r w:rsidR="00E50A6F" w:rsidRPr="00E874EF">
              <w:rPr>
                <w:rStyle w:val="Hyperlnk"/>
              </w:rPr>
              <w:t>Beskrivning av vad insatsen ska uppnå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_Toc477329710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5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11" w:history="1">
            <w:r w:rsidR="00E50A6F" w:rsidRPr="00E874EF">
              <w:rPr>
                <w:rStyle w:val="Hyperlnk"/>
              </w:rPr>
              <w:t>Avgränsningar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_Toc477329711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5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12" w:history="1">
            <w:r w:rsidR="00E50A6F" w:rsidRPr="00E874EF">
              <w:rPr>
                <w:rStyle w:val="Hyperlnk"/>
              </w:rPr>
              <w:t>Risker och beroenden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_Toc477329712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5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13" w:history="1">
            <w:r w:rsidR="00E50A6F" w:rsidRPr="00E874EF">
              <w:rPr>
                <w:rStyle w:val="Hyperlnk"/>
              </w:rPr>
              <w:t>Tidsplan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_Toc477329713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6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77329714" w:history="1">
            <w:r w:rsidR="00E50A6F" w:rsidRPr="00E874EF">
              <w:rPr>
                <w:rStyle w:val="Hyperlnk"/>
                <w:noProof/>
              </w:rPr>
              <w:t>Resurser</w:t>
            </w:r>
            <w:r w:rsidR="00E50A6F">
              <w:rPr>
                <w:noProof/>
                <w:webHidden/>
              </w:rPr>
              <w:tab/>
            </w:r>
            <w:r w:rsidR="00E50A6F">
              <w:rPr>
                <w:noProof/>
                <w:webHidden/>
              </w:rPr>
              <w:fldChar w:fldCharType="begin"/>
            </w:r>
            <w:r w:rsidR="00E50A6F">
              <w:rPr>
                <w:noProof/>
                <w:webHidden/>
              </w:rPr>
              <w:instrText xml:space="preserve"> PAGEREF _Toc477329714 \h </w:instrText>
            </w:r>
            <w:r w:rsidR="00E50A6F">
              <w:rPr>
                <w:noProof/>
                <w:webHidden/>
              </w:rPr>
            </w:r>
            <w:r w:rsidR="00E50A6F">
              <w:rPr>
                <w:noProof/>
                <w:webHidden/>
              </w:rPr>
              <w:fldChar w:fldCharType="separate"/>
            </w:r>
            <w:r w:rsidR="00E50A6F">
              <w:rPr>
                <w:noProof/>
                <w:webHidden/>
              </w:rPr>
              <w:t>6</w:t>
            </w:r>
            <w:r w:rsidR="00E50A6F">
              <w:rPr>
                <w:noProof/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15" w:history="1">
            <w:r w:rsidR="00E50A6F" w:rsidRPr="00E874EF">
              <w:rPr>
                <w:rStyle w:val="Hyperlnk"/>
              </w:rPr>
              <w:t>Personella resurser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_Toc477329715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6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16" w:history="1">
            <w:r w:rsidR="00E50A6F" w:rsidRPr="00E874EF">
              <w:rPr>
                <w:rStyle w:val="Hyperlnk"/>
              </w:rPr>
              <w:t>Budget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_Toc477329716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6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17" w:history="1">
            <w:r w:rsidR="00E50A6F" w:rsidRPr="00E874EF">
              <w:rPr>
                <w:rStyle w:val="Hyperlnk"/>
              </w:rPr>
              <w:t>Finansiering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_Toc477329717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6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77329718" w:history="1">
            <w:r w:rsidR="00E50A6F" w:rsidRPr="00E874EF">
              <w:rPr>
                <w:rStyle w:val="Hyperlnk"/>
                <w:noProof/>
              </w:rPr>
              <w:t>Målbild och ramar</w:t>
            </w:r>
            <w:r w:rsidR="00E50A6F">
              <w:rPr>
                <w:noProof/>
                <w:webHidden/>
              </w:rPr>
              <w:tab/>
            </w:r>
            <w:r w:rsidR="00E50A6F">
              <w:rPr>
                <w:noProof/>
                <w:webHidden/>
              </w:rPr>
              <w:fldChar w:fldCharType="begin"/>
            </w:r>
            <w:r w:rsidR="00E50A6F">
              <w:rPr>
                <w:noProof/>
                <w:webHidden/>
              </w:rPr>
              <w:instrText xml:space="preserve"> PAGEREF _Toc477329718 \h </w:instrText>
            </w:r>
            <w:r w:rsidR="00E50A6F">
              <w:rPr>
                <w:noProof/>
                <w:webHidden/>
              </w:rPr>
            </w:r>
            <w:r w:rsidR="00E50A6F">
              <w:rPr>
                <w:noProof/>
                <w:webHidden/>
              </w:rPr>
              <w:fldChar w:fldCharType="separate"/>
            </w:r>
            <w:r w:rsidR="00E50A6F">
              <w:rPr>
                <w:noProof/>
                <w:webHidden/>
              </w:rPr>
              <w:t>6</w:t>
            </w:r>
            <w:r w:rsidR="00E50A6F">
              <w:rPr>
                <w:noProof/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19" w:history="1">
            <w:r w:rsidR="00E50A6F" w:rsidRPr="00E874EF">
              <w:rPr>
                <w:rStyle w:val="Hyperlnk"/>
              </w:rPr>
              <w:t>Huvudmål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_Toc477329719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6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20" w:history="1">
            <w:r w:rsidR="00E50A6F" w:rsidRPr="00E874EF">
              <w:rPr>
                <w:rStyle w:val="Hyperlnk"/>
              </w:rPr>
              <w:t>Effektmål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_Toc477329720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6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21" w:history="1">
            <w:r w:rsidR="00E50A6F" w:rsidRPr="00E874EF">
              <w:rPr>
                <w:rStyle w:val="Hyperlnk"/>
              </w:rPr>
              <w:t>Delmål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_Toc477329721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6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77329722" w:history="1">
            <w:r w:rsidR="00E50A6F" w:rsidRPr="00E874EF">
              <w:rPr>
                <w:rStyle w:val="Hyperlnk"/>
                <w:noProof/>
              </w:rPr>
              <w:t>Organisation</w:t>
            </w:r>
            <w:r w:rsidR="00E50A6F">
              <w:rPr>
                <w:noProof/>
                <w:webHidden/>
              </w:rPr>
              <w:tab/>
            </w:r>
            <w:r w:rsidR="00E50A6F">
              <w:rPr>
                <w:noProof/>
                <w:webHidden/>
              </w:rPr>
              <w:fldChar w:fldCharType="begin"/>
            </w:r>
            <w:r w:rsidR="00E50A6F">
              <w:rPr>
                <w:noProof/>
                <w:webHidden/>
              </w:rPr>
              <w:instrText xml:space="preserve"> PAGEREF _Toc477329722 \h </w:instrText>
            </w:r>
            <w:r w:rsidR="00E50A6F">
              <w:rPr>
                <w:noProof/>
                <w:webHidden/>
              </w:rPr>
            </w:r>
            <w:r w:rsidR="00E50A6F">
              <w:rPr>
                <w:noProof/>
                <w:webHidden/>
              </w:rPr>
              <w:fldChar w:fldCharType="separate"/>
            </w:r>
            <w:r w:rsidR="00E50A6F">
              <w:rPr>
                <w:noProof/>
                <w:webHidden/>
              </w:rPr>
              <w:t>7</w:t>
            </w:r>
            <w:r w:rsidR="00E50A6F">
              <w:rPr>
                <w:noProof/>
                <w:webHidden/>
              </w:rPr>
              <w:fldChar w:fldCharType="end"/>
            </w:r>
          </w:hyperlink>
        </w:p>
        <w:p w:rsidR="00E50A6F" w:rsidRDefault="006E1B18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77329723" w:history="1">
            <w:r w:rsidR="00E50A6F" w:rsidRPr="00E874EF">
              <w:rPr>
                <w:rStyle w:val="Hyperlnk"/>
                <w:noProof/>
              </w:rPr>
              <w:t>Genomförande</w:t>
            </w:r>
            <w:r w:rsidR="00E50A6F">
              <w:rPr>
                <w:noProof/>
                <w:webHidden/>
              </w:rPr>
              <w:tab/>
            </w:r>
            <w:r w:rsidR="00E50A6F">
              <w:rPr>
                <w:noProof/>
                <w:webHidden/>
              </w:rPr>
              <w:fldChar w:fldCharType="begin"/>
            </w:r>
            <w:r w:rsidR="00E50A6F">
              <w:rPr>
                <w:noProof/>
                <w:webHidden/>
              </w:rPr>
              <w:instrText xml:space="preserve"> PAGEREF _Toc477329723 \h </w:instrText>
            </w:r>
            <w:r w:rsidR="00E50A6F">
              <w:rPr>
                <w:noProof/>
                <w:webHidden/>
              </w:rPr>
            </w:r>
            <w:r w:rsidR="00E50A6F">
              <w:rPr>
                <w:noProof/>
                <w:webHidden/>
              </w:rPr>
              <w:fldChar w:fldCharType="separate"/>
            </w:r>
            <w:r w:rsidR="00E50A6F">
              <w:rPr>
                <w:noProof/>
                <w:webHidden/>
              </w:rPr>
              <w:t>7</w:t>
            </w:r>
            <w:r w:rsidR="00E50A6F">
              <w:rPr>
                <w:noProof/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24" w:history="1">
            <w:r w:rsidR="00E50A6F" w:rsidRPr="00E874EF">
              <w:rPr>
                <w:rStyle w:val="Hyperlnk"/>
              </w:rPr>
              <w:t>Arbetsformer för insatsen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_Toc477329724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7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25" w:history="1">
            <w:r w:rsidR="00E50A6F" w:rsidRPr="00E874EF">
              <w:rPr>
                <w:rStyle w:val="Hyperlnk"/>
              </w:rPr>
              <w:t>Metoder och verktyg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_Toc477329725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7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26" w:history="1">
            <w:r w:rsidR="00E50A6F" w:rsidRPr="00E874EF">
              <w:rPr>
                <w:rStyle w:val="Hyperlnk"/>
              </w:rPr>
              <w:t>Kriterier för framgång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_Toc477329726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7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27" w:history="1">
            <w:r w:rsidR="00E50A6F" w:rsidRPr="00E874EF">
              <w:rPr>
                <w:rStyle w:val="Hyperlnk"/>
              </w:rPr>
              <w:t>Samverkan och kommunikation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_Toc477329727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7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28" w:history="1">
            <w:r w:rsidR="00E50A6F" w:rsidRPr="00E874EF">
              <w:rPr>
                <w:rStyle w:val="Hyperlnk"/>
              </w:rPr>
              <w:t>Aktivitetsplan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_Toc477329728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7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29" w:history="1">
            <w:r w:rsidR="00E50A6F" w:rsidRPr="00E874EF">
              <w:rPr>
                <w:rStyle w:val="Hyperlnk"/>
              </w:rPr>
              <w:t>Erfarenheter och lärande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_Toc477329729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8</w:t>
            </w:r>
            <w:r w:rsidR="00E50A6F">
              <w:rPr>
                <w:webHidden/>
              </w:rPr>
              <w:fldChar w:fldCharType="end"/>
            </w:r>
          </w:hyperlink>
        </w:p>
        <w:p w:rsidR="00E50A6F" w:rsidRDefault="006E1B18">
          <w:pPr>
            <w:pStyle w:val="Innehll2"/>
            <w:rPr>
              <w:rFonts w:asciiTheme="minorHAnsi" w:eastAsiaTheme="minorEastAsia" w:hAnsiTheme="minorHAnsi" w:cstheme="minorBidi"/>
              <w:noProof/>
              <w:lang w:eastAsia="sv-SE"/>
            </w:rPr>
          </w:pPr>
          <w:hyperlink w:anchor="_Toc477329730" w:history="1">
            <w:r w:rsidR="00E50A6F" w:rsidRPr="00E874EF">
              <w:rPr>
                <w:rStyle w:val="Hyperlnk"/>
                <w:noProof/>
              </w:rPr>
              <w:t>Avslutskriterier och överlämning</w:t>
            </w:r>
            <w:r w:rsidR="00E50A6F">
              <w:rPr>
                <w:noProof/>
                <w:webHidden/>
              </w:rPr>
              <w:tab/>
            </w:r>
            <w:r w:rsidR="00E50A6F">
              <w:rPr>
                <w:noProof/>
                <w:webHidden/>
              </w:rPr>
              <w:fldChar w:fldCharType="begin"/>
            </w:r>
            <w:r w:rsidR="00E50A6F">
              <w:rPr>
                <w:noProof/>
                <w:webHidden/>
              </w:rPr>
              <w:instrText xml:space="preserve"> PAGEREF _Toc477329730 \h </w:instrText>
            </w:r>
            <w:r w:rsidR="00E50A6F">
              <w:rPr>
                <w:noProof/>
                <w:webHidden/>
              </w:rPr>
            </w:r>
            <w:r w:rsidR="00E50A6F">
              <w:rPr>
                <w:noProof/>
                <w:webHidden/>
              </w:rPr>
              <w:fldChar w:fldCharType="separate"/>
            </w:r>
            <w:r w:rsidR="00E50A6F">
              <w:rPr>
                <w:noProof/>
                <w:webHidden/>
              </w:rPr>
              <w:t>8</w:t>
            </w:r>
            <w:r w:rsidR="00E50A6F">
              <w:rPr>
                <w:noProof/>
                <w:webHidden/>
              </w:rPr>
              <w:fldChar w:fldCharType="end"/>
            </w:r>
          </w:hyperlink>
        </w:p>
        <w:p w:rsidR="00E50A6F" w:rsidRDefault="006E1B18">
          <w:pPr>
            <w:pStyle w:val="Innehll3"/>
            <w:rPr>
              <w:rFonts w:asciiTheme="minorHAnsi" w:eastAsiaTheme="minorEastAsia" w:hAnsiTheme="minorHAnsi" w:cstheme="minorBidi"/>
              <w:sz w:val="22"/>
              <w:lang w:eastAsia="sv-SE"/>
            </w:rPr>
          </w:pPr>
          <w:hyperlink w:anchor="_Toc477329731" w:history="1">
            <w:r w:rsidR="00E50A6F" w:rsidRPr="00E874EF">
              <w:rPr>
                <w:rStyle w:val="Hyperlnk"/>
              </w:rPr>
              <w:t>Rapportering</w:t>
            </w:r>
            <w:r w:rsidR="00E50A6F">
              <w:rPr>
                <w:webHidden/>
              </w:rPr>
              <w:tab/>
            </w:r>
            <w:r w:rsidR="00E50A6F">
              <w:rPr>
                <w:webHidden/>
              </w:rPr>
              <w:fldChar w:fldCharType="begin"/>
            </w:r>
            <w:r w:rsidR="00E50A6F">
              <w:rPr>
                <w:webHidden/>
              </w:rPr>
              <w:instrText xml:space="preserve"> PAGEREF _Toc477329731 \h </w:instrText>
            </w:r>
            <w:r w:rsidR="00E50A6F">
              <w:rPr>
                <w:webHidden/>
              </w:rPr>
            </w:r>
            <w:r w:rsidR="00E50A6F">
              <w:rPr>
                <w:webHidden/>
              </w:rPr>
              <w:fldChar w:fldCharType="separate"/>
            </w:r>
            <w:r w:rsidR="00E50A6F">
              <w:rPr>
                <w:webHidden/>
              </w:rPr>
              <w:t>8</w:t>
            </w:r>
            <w:r w:rsidR="00E50A6F">
              <w:rPr>
                <w:webHidden/>
              </w:rPr>
              <w:fldChar w:fldCharType="end"/>
            </w:r>
          </w:hyperlink>
        </w:p>
        <w:p w:rsidR="005A25AD" w:rsidRDefault="00516789" w:rsidP="005A25AD">
          <w:pPr>
            <w:rPr>
              <w:b/>
              <w:bCs/>
            </w:rPr>
          </w:pPr>
          <w:r w:rsidRPr="00A069EB">
            <w:rPr>
              <w:b/>
              <w:bCs/>
              <w:color w:val="000000" w:themeColor="text1"/>
            </w:rPr>
            <w:fldChar w:fldCharType="end"/>
          </w:r>
        </w:p>
      </w:sdtContent>
    </w:sdt>
    <w:p w:rsidR="005A25AD" w:rsidRDefault="00A15E27" w:rsidP="005A25AD">
      <w:pPr>
        <w:rPr>
          <w:color w:val="000000" w:themeColor="text1"/>
        </w:rPr>
      </w:pPr>
      <w:r w:rsidRPr="00A069EB">
        <w:rPr>
          <w:color w:val="000000" w:themeColor="text1"/>
        </w:rPr>
        <w:br/>
      </w:r>
    </w:p>
    <w:p w:rsidR="005A25AD" w:rsidRDefault="005A25AD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br w:type="page"/>
      </w:r>
    </w:p>
    <w:p w:rsidR="00131E74" w:rsidRPr="00A069EB" w:rsidRDefault="00131E74" w:rsidP="005A25AD">
      <w:pPr>
        <w:rPr>
          <w:color w:val="000000" w:themeColor="text1"/>
        </w:rPr>
        <w:sectPr w:rsidR="00131E74" w:rsidRPr="00A069EB" w:rsidSect="004023EB">
          <w:footerReference w:type="default" r:id="rId16"/>
          <w:pgSz w:w="11906" w:h="16838" w:code="9"/>
          <w:pgMar w:top="2835" w:right="2268" w:bottom="1701" w:left="2268" w:header="2835" w:footer="567" w:gutter="0"/>
          <w:pgNumType w:start="1"/>
          <w:cols w:space="708"/>
          <w:docGrid w:linePitch="360"/>
        </w:sectPr>
      </w:pPr>
    </w:p>
    <w:p w:rsidR="00E46831" w:rsidRPr="00A069EB" w:rsidRDefault="00423065" w:rsidP="00BC5ED8">
      <w:pPr>
        <w:pStyle w:val="Rubrik2"/>
        <w:rPr>
          <w:color w:val="000000" w:themeColor="text1"/>
        </w:rPr>
      </w:pPr>
      <w:bookmarkStart w:id="8" w:name="_Toc477329705"/>
      <w:bookmarkEnd w:id="2"/>
      <w:r w:rsidRPr="00A069EB">
        <w:rPr>
          <w:color w:val="000000" w:themeColor="text1"/>
        </w:rPr>
        <w:lastRenderedPageBreak/>
        <w:t>Inledning</w:t>
      </w:r>
      <w:bookmarkEnd w:id="8"/>
    </w:p>
    <w:p w:rsidR="00423065" w:rsidRPr="00A069EB" w:rsidRDefault="00423065" w:rsidP="00BC5ED8">
      <w:pPr>
        <w:pStyle w:val="Rubrik3"/>
        <w:rPr>
          <w:color w:val="000000" w:themeColor="text1"/>
        </w:rPr>
      </w:pPr>
      <w:bookmarkStart w:id="9" w:name="_Toc477329706"/>
      <w:r w:rsidRPr="00A069EB">
        <w:rPr>
          <w:color w:val="000000" w:themeColor="text1"/>
        </w:rPr>
        <w:t>Bakgrund</w:t>
      </w:r>
      <w:bookmarkEnd w:id="9"/>
    </w:p>
    <w:p w:rsidR="00423065" w:rsidRPr="009B648A" w:rsidRDefault="00A069EB" w:rsidP="00353DD2">
      <w:pPr>
        <w:rPr>
          <w:color w:val="FF0000"/>
        </w:rPr>
      </w:pPr>
      <w:r w:rsidRPr="009B648A">
        <w:rPr>
          <w:color w:val="FF0000"/>
        </w:rPr>
        <w:t>Här beskriver ni</w:t>
      </w:r>
      <w:r w:rsidR="00423065" w:rsidRPr="009B648A">
        <w:rPr>
          <w:color w:val="FF0000"/>
        </w:rPr>
        <w:t xml:space="preserve"> bakgrunden</w:t>
      </w:r>
      <w:r w:rsidRPr="009B648A">
        <w:rPr>
          <w:color w:val="FF0000"/>
        </w:rPr>
        <w:t xml:space="preserve"> till</w:t>
      </w:r>
      <w:r w:rsidR="00353DD2" w:rsidRPr="009B648A">
        <w:rPr>
          <w:color w:val="FF0000"/>
        </w:rPr>
        <w:t xml:space="preserve"> insatsen</w:t>
      </w:r>
      <w:r w:rsidR="00516789" w:rsidRPr="009B648A">
        <w:rPr>
          <w:color w:val="FF0000"/>
        </w:rPr>
        <w:t>. Förklara vilka krav och b</w:t>
      </w:r>
      <w:r w:rsidRPr="009B648A">
        <w:rPr>
          <w:color w:val="FF0000"/>
        </w:rPr>
        <w:t>ehov som ligger bakom.</w:t>
      </w:r>
    </w:p>
    <w:p w:rsidR="00423065" w:rsidRPr="00A069EB" w:rsidRDefault="00423065" w:rsidP="00BC5ED8">
      <w:pPr>
        <w:pStyle w:val="Rubrik3"/>
        <w:rPr>
          <w:color w:val="000000" w:themeColor="text1"/>
        </w:rPr>
      </w:pPr>
      <w:bookmarkStart w:id="10" w:name="_Toc477329707"/>
      <w:r w:rsidRPr="00A069EB">
        <w:rPr>
          <w:color w:val="000000" w:themeColor="text1"/>
        </w:rPr>
        <w:t>Behovskartläggning</w:t>
      </w:r>
      <w:bookmarkEnd w:id="10"/>
    </w:p>
    <w:p w:rsidR="00516789" w:rsidRPr="009B648A" w:rsidRDefault="00A069EB" w:rsidP="00BC5ED8">
      <w:pPr>
        <w:rPr>
          <w:color w:val="FF0000"/>
        </w:rPr>
      </w:pPr>
      <w:r w:rsidRPr="009B648A">
        <w:rPr>
          <w:color w:val="FF0000"/>
        </w:rPr>
        <w:t>Beskriv hur ni</w:t>
      </w:r>
      <w:r w:rsidR="00516789" w:rsidRPr="009B648A">
        <w:rPr>
          <w:color w:val="FF0000"/>
        </w:rPr>
        <w:t xml:space="preserve"> kartlagt </w:t>
      </w:r>
      <w:r w:rsidRPr="009B648A">
        <w:rPr>
          <w:color w:val="FF0000"/>
        </w:rPr>
        <w:t>målgruppens behov. Har ni</w:t>
      </w:r>
      <w:r w:rsidR="00516789" w:rsidRPr="009B648A">
        <w:rPr>
          <w:color w:val="FF0000"/>
        </w:rPr>
        <w:t xml:space="preserve"> exempelvis genomfört en enkätundersökning, ställt frågor eller haft möten med målgruppen?</w:t>
      </w:r>
    </w:p>
    <w:p w:rsidR="00423065" w:rsidRPr="00A069EB" w:rsidRDefault="00A069EB" w:rsidP="00216EB0">
      <w:pPr>
        <w:pStyle w:val="Rubrik2"/>
        <w:rPr>
          <w:color w:val="000000" w:themeColor="text1"/>
        </w:rPr>
      </w:pPr>
      <w:bookmarkStart w:id="11" w:name="_Toc477329708"/>
      <w:r w:rsidRPr="00A069EB">
        <w:rPr>
          <w:color w:val="000000" w:themeColor="text1"/>
        </w:rPr>
        <w:t>Insats</w:t>
      </w:r>
      <w:r w:rsidR="00423065" w:rsidRPr="00A069EB">
        <w:rPr>
          <w:color w:val="000000" w:themeColor="text1"/>
        </w:rPr>
        <w:t>beskrivning</w:t>
      </w:r>
      <w:bookmarkEnd w:id="11"/>
    </w:p>
    <w:p w:rsidR="0024183C" w:rsidRPr="00A069EB" w:rsidRDefault="00A069EB" w:rsidP="00216EB0">
      <w:pPr>
        <w:pStyle w:val="Rubrik3"/>
        <w:rPr>
          <w:color w:val="000000" w:themeColor="text1"/>
        </w:rPr>
      </w:pPr>
      <w:bookmarkStart w:id="12" w:name="_Toc477329709"/>
      <w:r w:rsidRPr="00A069EB">
        <w:rPr>
          <w:color w:val="000000" w:themeColor="text1"/>
        </w:rPr>
        <w:t>Insatsens</w:t>
      </w:r>
      <w:r w:rsidR="00216EB0" w:rsidRPr="00A069EB">
        <w:rPr>
          <w:color w:val="000000" w:themeColor="text1"/>
        </w:rPr>
        <w:t xml:space="preserve"> syfte</w:t>
      </w:r>
      <w:bookmarkEnd w:id="12"/>
    </w:p>
    <w:p w:rsidR="00216EB0" w:rsidRPr="00A069EB" w:rsidRDefault="00216EB0" w:rsidP="00216EB0">
      <w:pPr>
        <w:rPr>
          <w:color w:val="000000" w:themeColor="text1"/>
          <w:shd w:val="clear" w:color="auto" w:fill="FAB600" w:themeFill="background2"/>
        </w:rPr>
      </w:pPr>
      <w:r w:rsidRPr="009B648A">
        <w:rPr>
          <w:color w:val="FF0000"/>
        </w:rPr>
        <w:t xml:space="preserve">Beskriv </w:t>
      </w:r>
      <w:r w:rsidR="00333813" w:rsidRPr="009B648A">
        <w:rPr>
          <w:color w:val="FF0000"/>
        </w:rPr>
        <w:t xml:space="preserve">kort </w:t>
      </w:r>
      <w:r w:rsidRPr="009B648A">
        <w:rPr>
          <w:color w:val="FF0000"/>
        </w:rPr>
        <w:t>det över</w:t>
      </w:r>
      <w:r w:rsidR="00333813" w:rsidRPr="009B648A">
        <w:rPr>
          <w:color w:val="FF0000"/>
        </w:rPr>
        <w:t xml:space="preserve">gripande syftet med </w:t>
      </w:r>
      <w:r w:rsidR="00A069EB" w:rsidRPr="009B648A">
        <w:rPr>
          <w:color w:val="FF0000"/>
        </w:rPr>
        <w:t>insatsen.</w:t>
      </w:r>
    </w:p>
    <w:p w:rsidR="00216EB0" w:rsidRPr="00A069EB" w:rsidRDefault="00216EB0" w:rsidP="00216EB0">
      <w:pPr>
        <w:pStyle w:val="Rubrik3"/>
        <w:rPr>
          <w:color w:val="000000" w:themeColor="text1"/>
        </w:rPr>
      </w:pPr>
      <w:bookmarkStart w:id="13" w:name="_Toc477329710"/>
      <w:r w:rsidRPr="00A069EB">
        <w:rPr>
          <w:color w:val="000000" w:themeColor="text1"/>
        </w:rPr>
        <w:t xml:space="preserve">Beskrivning av vad </w:t>
      </w:r>
      <w:r w:rsidR="00A069EB" w:rsidRPr="00A069EB">
        <w:rPr>
          <w:color w:val="000000" w:themeColor="text1"/>
        </w:rPr>
        <w:t xml:space="preserve">insatsen </w:t>
      </w:r>
      <w:r w:rsidRPr="00A069EB">
        <w:rPr>
          <w:color w:val="000000" w:themeColor="text1"/>
        </w:rPr>
        <w:t>ska uppnå</w:t>
      </w:r>
      <w:bookmarkEnd w:id="13"/>
    </w:p>
    <w:p w:rsidR="00333813" w:rsidRPr="009B648A" w:rsidRDefault="00A069EB" w:rsidP="00ED090A">
      <w:pPr>
        <w:rPr>
          <w:color w:val="FF0000"/>
        </w:rPr>
      </w:pPr>
      <w:r w:rsidRPr="009B648A">
        <w:rPr>
          <w:color w:val="FF0000"/>
        </w:rPr>
        <w:t>Beskriv vad ni vill uppnå genom insatsen</w:t>
      </w:r>
      <w:r w:rsidR="00333813" w:rsidRPr="009B648A">
        <w:rPr>
          <w:color w:val="FF0000"/>
        </w:rPr>
        <w:t xml:space="preserve">. Observera att det finns skillnader för vad som godkänns i </w:t>
      </w:r>
      <w:r w:rsidRPr="009B648A">
        <w:rPr>
          <w:color w:val="FF0000"/>
        </w:rPr>
        <w:t>olika typer av medel</w:t>
      </w:r>
      <w:r w:rsidR="00B21365" w:rsidRPr="009B648A">
        <w:rPr>
          <w:color w:val="FF0000"/>
        </w:rPr>
        <w:t>. Det som ska uppnås bör vara relaterat till</w:t>
      </w:r>
    </w:p>
    <w:p w:rsidR="00E50A6F" w:rsidRDefault="00E50A6F" w:rsidP="004620E0">
      <w:pPr>
        <w:pStyle w:val="Punklista"/>
        <w:rPr>
          <w:color w:val="FF0000"/>
        </w:rPr>
      </w:pPr>
      <w:r>
        <w:rPr>
          <w:color w:val="FF0000"/>
        </w:rPr>
        <w:t>ö</w:t>
      </w:r>
      <w:r w:rsidRPr="009B648A">
        <w:rPr>
          <w:color w:val="FF0000"/>
        </w:rPr>
        <w:t>kad kunskap hos målgruppen</w:t>
      </w:r>
    </w:p>
    <w:p w:rsidR="00333813" w:rsidRPr="009B648A" w:rsidRDefault="00E50A6F" w:rsidP="004620E0">
      <w:pPr>
        <w:pStyle w:val="Punklista"/>
        <w:rPr>
          <w:color w:val="FF0000"/>
        </w:rPr>
      </w:pPr>
      <w:r>
        <w:rPr>
          <w:color w:val="FF0000"/>
        </w:rPr>
        <w:t>ö</w:t>
      </w:r>
      <w:r w:rsidR="00333813" w:rsidRPr="009B648A">
        <w:rPr>
          <w:color w:val="FF0000"/>
        </w:rPr>
        <w:t>kat välmående hos målgruppen</w:t>
      </w:r>
    </w:p>
    <w:p w:rsidR="00333813" w:rsidRPr="009B648A" w:rsidRDefault="00E50A6F" w:rsidP="004620E0">
      <w:pPr>
        <w:pStyle w:val="Punklista"/>
        <w:rPr>
          <w:color w:val="FF0000"/>
        </w:rPr>
      </w:pPr>
      <w:r>
        <w:rPr>
          <w:color w:val="FF0000"/>
        </w:rPr>
        <w:t>ö</w:t>
      </w:r>
      <w:r w:rsidR="00333813" w:rsidRPr="009B648A">
        <w:rPr>
          <w:color w:val="FF0000"/>
        </w:rPr>
        <w:t>kad kunskap internt i organisationen</w:t>
      </w:r>
    </w:p>
    <w:p w:rsidR="00333813" w:rsidRPr="009B648A" w:rsidRDefault="00E50A6F" w:rsidP="004620E0">
      <w:pPr>
        <w:pStyle w:val="Punklista"/>
        <w:rPr>
          <w:color w:val="FF0000"/>
        </w:rPr>
      </w:pPr>
      <w:r>
        <w:rPr>
          <w:color w:val="FF0000"/>
        </w:rPr>
        <w:t>ö</w:t>
      </w:r>
      <w:r w:rsidR="00ED090A">
        <w:rPr>
          <w:color w:val="FF0000"/>
        </w:rPr>
        <w:t>kad förmåga/ökade resurser</w:t>
      </w:r>
    </w:p>
    <w:p w:rsidR="00333813" w:rsidRPr="009B648A" w:rsidRDefault="00E50A6F" w:rsidP="004620E0">
      <w:pPr>
        <w:pStyle w:val="Punklista"/>
        <w:rPr>
          <w:color w:val="FF0000"/>
        </w:rPr>
      </w:pPr>
      <w:r>
        <w:rPr>
          <w:color w:val="FF0000"/>
        </w:rPr>
        <w:t>m</w:t>
      </w:r>
      <w:r w:rsidR="00333813" w:rsidRPr="009B648A">
        <w:rPr>
          <w:color w:val="FF0000"/>
        </w:rPr>
        <w:t>etodutveckling</w:t>
      </w:r>
    </w:p>
    <w:p w:rsidR="00333813" w:rsidRPr="009B648A" w:rsidRDefault="00E50A6F" w:rsidP="004620E0">
      <w:pPr>
        <w:pStyle w:val="Punklista"/>
        <w:rPr>
          <w:color w:val="FF0000"/>
        </w:rPr>
      </w:pPr>
      <w:r>
        <w:rPr>
          <w:color w:val="FF0000"/>
        </w:rPr>
        <w:t>u</w:t>
      </w:r>
      <w:r w:rsidR="00333813" w:rsidRPr="009B648A">
        <w:rPr>
          <w:color w:val="FF0000"/>
        </w:rPr>
        <w:t>tbildning inom ett specifikt område</w:t>
      </w:r>
      <w:r w:rsidR="009B648A" w:rsidRPr="009B648A">
        <w:rPr>
          <w:color w:val="FF0000"/>
        </w:rPr>
        <w:t>.</w:t>
      </w:r>
    </w:p>
    <w:p w:rsidR="00216EB0" w:rsidRPr="00A069EB" w:rsidRDefault="00216EB0" w:rsidP="00216EB0">
      <w:pPr>
        <w:pStyle w:val="Rubrik3"/>
        <w:rPr>
          <w:color w:val="000000" w:themeColor="text1"/>
        </w:rPr>
      </w:pPr>
      <w:bookmarkStart w:id="14" w:name="_Toc477329711"/>
      <w:r w:rsidRPr="00A069EB">
        <w:rPr>
          <w:color w:val="000000" w:themeColor="text1"/>
        </w:rPr>
        <w:t>Avgränsningar</w:t>
      </w:r>
      <w:bookmarkEnd w:id="14"/>
    </w:p>
    <w:p w:rsidR="00216EB0" w:rsidRPr="009B648A" w:rsidRDefault="00333813" w:rsidP="00216EB0">
      <w:pPr>
        <w:rPr>
          <w:color w:val="FF0000"/>
        </w:rPr>
      </w:pPr>
      <w:r w:rsidRPr="009B648A">
        <w:rPr>
          <w:color w:val="FF0000"/>
        </w:rPr>
        <w:t>Ange even</w:t>
      </w:r>
      <w:r w:rsidR="004D6E8E" w:rsidRPr="009B648A">
        <w:rPr>
          <w:color w:val="FF0000"/>
        </w:rPr>
        <w:t>tuella avgränsningar</w:t>
      </w:r>
      <w:r w:rsidRPr="009B648A">
        <w:rPr>
          <w:color w:val="FF0000"/>
        </w:rPr>
        <w:t>. En avgränsning kan exempelvis vara att proj</w:t>
      </w:r>
      <w:r w:rsidR="00216EB0" w:rsidRPr="009B648A">
        <w:rPr>
          <w:color w:val="FF0000"/>
        </w:rPr>
        <w:t>ektet riktar sig till en specifik målgrupp eller ett specifikt ämnesområde.</w:t>
      </w:r>
    </w:p>
    <w:p w:rsidR="00216EB0" w:rsidRPr="00A069EB" w:rsidRDefault="007C3AC3" w:rsidP="00216EB0">
      <w:pPr>
        <w:pStyle w:val="Rubrik3"/>
        <w:rPr>
          <w:color w:val="000000" w:themeColor="text1"/>
        </w:rPr>
      </w:pPr>
      <w:bookmarkStart w:id="15" w:name="_Toc477329712"/>
      <w:r w:rsidRPr="00A069EB">
        <w:rPr>
          <w:color w:val="000000" w:themeColor="text1"/>
        </w:rPr>
        <w:t>Risker och b</w:t>
      </w:r>
      <w:r w:rsidR="00216EB0" w:rsidRPr="00A069EB">
        <w:rPr>
          <w:color w:val="000000" w:themeColor="text1"/>
        </w:rPr>
        <w:t>eroenden</w:t>
      </w:r>
      <w:bookmarkEnd w:id="15"/>
    </w:p>
    <w:p w:rsidR="007C3AC3" w:rsidRPr="009B648A" w:rsidRDefault="00B21365" w:rsidP="00460BC1">
      <w:pPr>
        <w:rPr>
          <w:color w:val="FF0000"/>
        </w:rPr>
      </w:pPr>
      <w:r w:rsidRPr="009B648A">
        <w:rPr>
          <w:color w:val="FF0000"/>
        </w:rPr>
        <w:t>Insatsens</w:t>
      </w:r>
      <w:r w:rsidR="00333813" w:rsidRPr="009B648A">
        <w:rPr>
          <w:color w:val="FF0000"/>
        </w:rPr>
        <w:t xml:space="preserve"> projektledare</w:t>
      </w:r>
      <w:r w:rsidR="007C3AC3" w:rsidRPr="009B648A">
        <w:rPr>
          <w:color w:val="FF0000"/>
        </w:rPr>
        <w:t xml:space="preserve"> </w:t>
      </w:r>
      <w:r w:rsidRPr="009B648A">
        <w:rPr>
          <w:color w:val="FF0000"/>
        </w:rPr>
        <w:t xml:space="preserve">eller projektgrupp </w:t>
      </w:r>
      <w:r w:rsidR="007C3AC3" w:rsidRPr="009B648A">
        <w:rPr>
          <w:color w:val="FF0000"/>
        </w:rPr>
        <w:t xml:space="preserve">bör </w:t>
      </w:r>
      <w:r w:rsidR="00333813" w:rsidRPr="009B648A">
        <w:rPr>
          <w:color w:val="FF0000"/>
        </w:rPr>
        <w:t>skapa</w:t>
      </w:r>
      <w:r w:rsidR="007C3AC3" w:rsidRPr="009B648A">
        <w:rPr>
          <w:color w:val="FF0000"/>
        </w:rPr>
        <w:t xml:space="preserve"> en riskanalys som</w:t>
      </w:r>
      <w:r w:rsidR="00333813" w:rsidRPr="009B648A">
        <w:rPr>
          <w:color w:val="FF0000"/>
        </w:rPr>
        <w:t xml:space="preserve"> beskriver vilka utmaningar och hinder som </w:t>
      </w:r>
      <w:r w:rsidRPr="009B648A">
        <w:rPr>
          <w:color w:val="FF0000"/>
        </w:rPr>
        <w:t>insatsen</w:t>
      </w:r>
      <w:r w:rsidR="00333813" w:rsidRPr="009B648A">
        <w:rPr>
          <w:color w:val="FF0000"/>
        </w:rPr>
        <w:t xml:space="preserve"> kan stöta på. Denna riskanalys bör följas löpande</w:t>
      </w:r>
      <w:r w:rsidRPr="009B648A">
        <w:rPr>
          <w:color w:val="FF0000"/>
        </w:rPr>
        <w:t xml:space="preserve"> för att ge insatsen</w:t>
      </w:r>
      <w:r w:rsidR="007C3AC3" w:rsidRPr="009B648A">
        <w:rPr>
          <w:color w:val="FF0000"/>
        </w:rPr>
        <w:t xml:space="preserve"> de bästa förutsättnin</w:t>
      </w:r>
      <w:r w:rsidR="00333813" w:rsidRPr="009B648A">
        <w:rPr>
          <w:color w:val="FF0000"/>
        </w:rPr>
        <w:t>gar att uppnå önskat resultat.</w:t>
      </w:r>
    </w:p>
    <w:p w:rsidR="0024183C" w:rsidRPr="009B648A" w:rsidRDefault="00B21365" w:rsidP="00460BC1">
      <w:pPr>
        <w:rPr>
          <w:color w:val="FF0000"/>
        </w:rPr>
      </w:pPr>
      <w:r w:rsidRPr="009B648A">
        <w:rPr>
          <w:color w:val="FF0000"/>
        </w:rPr>
        <w:t>Om det finns någonting som insatsen</w:t>
      </w:r>
      <w:r w:rsidR="00333813" w:rsidRPr="009B648A">
        <w:rPr>
          <w:color w:val="FF0000"/>
        </w:rPr>
        <w:t xml:space="preserve"> är beroende av för att genomföras, ska det definieras under denna punkt. Exempel på beroenden kan vara </w:t>
      </w:r>
    </w:p>
    <w:p w:rsidR="00216EB0" w:rsidRPr="009B648A" w:rsidRDefault="002C6701" w:rsidP="004620E0">
      <w:pPr>
        <w:pStyle w:val="Punklista"/>
        <w:rPr>
          <w:color w:val="FF0000"/>
        </w:rPr>
      </w:pPr>
      <w:r>
        <w:rPr>
          <w:color w:val="FF0000"/>
        </w:rPr>
        <w:t>a</w:t>
      </w:r>
      <w:r w:rsidR="00216EB0" w:rsidRPr="009B648A">
        <w:rPr>
          <w:color w:val="FF0000"/>
        </w:rPr>
        <w:t>ndra projekt</w:t>
      </w:r>
      <w:r w:rsidR="004D6E8E" w:rsidRPr="009B648A">
        <w:rPr>
          <w:color w:val="FF0000"/>
        </w:rPr>
        <w:t xml:space="preserve"> eller insatser</w:t>
      </w:r>
    </w:p>
    <w:p w:rsidR="00333813" w:rsidRPr="009B648A" w:rsidRDefault="002C6701" w:rsidP="004620E0">
      <w:pPr>
        <w:pStyle w:val="Punklista"/>
        <w:rPr>
          <w:color w:val="FF0000"/>
        </w:rPr>
      </w:pPr>
      <w:r>
        <w:rPr>
          <w:color w:val="FF0000"/>
        </w:rPr>
        <w:t>t</w:t>
      </w:r>
      <w:r w:rsidR="00333813" w:rsidRPr="009B648A">
        <w:rPr>
          <w:color w:val="FF0000"/>
        </w:rPr>
        <w:t>illgång till lokaler</w:t>
      </w:r>
    </w:p>
    <w:p w:rsidR="00216EB0" w:rsidRPr="009B648A" w:rsidRDefault="002C6701" w:rsidP="004620E0">
      <w:pPr>
        <w:pStyle w:val="Punklista"/>
        <w:rPr>
          <w:color w:val="FF0000"/>
        </w:rPr>
      </w:pPr>
      <w:r>
        <w:rPr>
          <w:color w:val="FF0000"/>
        </w:rPr>
        <w:t>l</w:t>
      </w:r>
      <w:r w:rsidR="00216EB0" w:rsidRPr="009B648A">
        <w:rPr>
          <w:color w:val="FF0000"/>
        </w:rPr>
        <w:t>everantörer</w:t>
      </w:r>
      <w:r w:rsidR="00B26F37" w:rsidRPr="009B648A">
        <w:rPr>
          <w:color w:val="FF0000"/>
        </w:rPr>
        <w:t>.</w:t>
      </w:r>
    </w:p>
    <w:p w:rsidR="00216EB0" w:rsidRPr="00A069EB" w:rsidRDefault="00216EB0" w:rsidP="00216EB0">
      <w:pPr>
        <w:pStyle w:val="Rubrik3"/>
        <w:rPr>
          <w:color w:val="000000" w:themeColor="text1"/>
        </w:rPr>
      </w:pPr>
      <w:bookmarkStart w:id="16" w:name="_Toc477329713"/>
      <w:r w:rsidRPr="00A069EB">
        <w:rPr>
          <w:color w:val="000000" w:themeColor="text1"/>
        </w:rPr>
        <w:lastRenderedPageBreak/>
        <w:t>Tidsplan</w:t>
      </w:r>
      <w:bookmarkEnd w:id="16"/>
    </w:p>
    <w:p w:rsidR="0004027D" w:rsidRPr="00B26F37" w:rsidRDefault="0004027D" w:rsidP="00B26F37">
      <w:pPr>
        <w:rPr>
          <w:color w:val="FF0000"/>
        </w:rPr>
      </w:pPr>
      <w:r w:rsidRPr="00B26F37">
        <w:rPr>
          <w:color w:val="FF0000"/>
        </w:rPr>
        <w:t>Redogör för</w:t>
      </w:r>
      <w:r w:rsidR="00333813" w:rsidRPr="00B26F37">
        <w:rPr>
          <w:color w:val="FF0000"/>
        </w:rPr>
        <w:t xml:space="preserve"> er</w:t>
      </w:r>
      <w:r w:rsidR="00216EB0" w:rsidRPr="00B26F37">
        <w:rPr>
          <w:color w:val="FF0000"/>
        </w:rPr>
        <w:t xml:space="preserve"> övergripande tidsplan med start och slutdatum för </w:t>
      </w:r>
      <w:r w:rsidR="00B21365" w:rsidRPr="00B26F37">
        <w:rPr>
          <w:color w:val="FF0000"/>
        </w:rPr>
        <w:t xml:space="preserve">insatsen. </w:t>
      </w:r>
      <w:r w:rsidRPr="00B26F37">
        <w:rPr>
          <w:color w:val="FF0000"/>
        </w:rPr>
        <w:t xml:space="preserve">Skapa en aktivitetsplan </w:t>
      </w:r>
      <w:r w:rsidR="00216EB0" w:rsidRPr="00B26F37">
        <w:rPr>
          <w:color w:val="FF0000"/>
        </w:rPr>
        <w:t xml:space="preserve">där samtliga aktiviteter </w:t>
      </w:r>
      <w:r w:rsidRPr="00B26F37">
        <w:rPr>
          <w:color w:val="FF0000"/>
        </w:rPr>
        <w:t xml:space="preserve">inom </w:t>
      </w:r>
      <w:r w:rsidR="00B21365" w:rsidRPr="00B26F37">
        <w:rPr>
          <w:color w:val="FF0000"/>
        </w:rPr>
        <w:t>insatsen</w:t>
      </w:r>
      <w:r w:rsidRPr="00B26F37">
        <w:rPr>
          <w:color w:val="FF0000"/>
        </w:rPr>
        <w:t xml:space="preserve"> </w:t>
      </w:r>
      <w:r w:rsidR="00216EB0" w:rsidRPr="00B26F37">
        <w:rPr>
          <w:color w:val="FF0000"/>
        </w:rPr>
        <w:t xml:space="preserve">ska vara </w:t>
      </w:r>
      <w:r w:rsidR="00CF6435" w:rsidRPr="00B26F37">
        <w:rPr>
          <w:color w:val="FF0000"/>
        </w:rPr>
        <w:t>tidsatta</w:t>
      </w:r>
      <w:r w:rsidR="00216EB0" w:rsidRPr="00B26F37">
        <w:rPr>
          <w:color w:val="FF0000"/>
        </w:rPr>
        <w:t xml:space="preserve">. </w:t>
      </w:r>
    </w:p>
    <w:p w:rsidR="00CF6435" w:rsidRPr="00A069EB" w:rsidRDefault="00216EB0" w:rsidP="00B26F37">
      <w:r w:rsidRPr="00B26F37">
        <w:rPr>
          <w:color w:val="FF0000"/>
        </w:rPr>
        <w:t xml:space="preserve">Tydliggör om </w:t>
      </w:r>
      <w:r w:rsidR="00B21365" w:rsidRPr="00B26F37">
        <w:rPr>
          <w:color w:val="FF0000"/>
        </w:rPr>
        <w:t>insatsen</w:t>
      </w:r>
      <w:r w:rsidRPr="00B26F37">
        <w:rPr>
          <w:color w:val="FF0000"/>
        </w:rPr>
        <w:t xml:space="preserve"> är en engångshändelse </w:t>
      </w:r>
      <w:r w:rsidR="00CF6435" w:rsidRPr="00B26F37">
        <w:rPr>
          <w:color w:val="FF0000"/>
        </w:rPr>
        <w:t xml:space="preserve">eller om det </w:t>
      </w:r>
      <w:r w:rsidR="004D6E8E" w:rsidRPr="00B26F37">
        <w:rPr>
          <w:color w:val="FF0000"/>
        </w:rPr>
        <w:t>ska införas</w:t>
      </w:r>
      <w:r w:rsidR="00CF6435" w:rsidRPr="00B26F37">
        <w:rPr>
          <w:color w:val="FF0000"/>
        </w:rPr>
        <w:t xml:space="preserve"> i ordinarie verksamhet</w:t>
      </w:r>
      <w:r w:rsidR="00CF6435" w:rsidRPr="00A069EB">
        <w:t>.</w:t>
      </w:r>
    </w:p>
    <w:p w:rsidR="00CF6435" w:rsidRPr="00A069EB" w:rsidRDefault="00CF6435" w:rsidP="00CF6435">
      <w:pPr>
        <w:pStyle w:val="Rubrik2"/>
        <w:rPr>
          <w:color w:val="000000" w:themeColor="text1"/>
        </w:rPr>
      </w:pPr>
      <w:bookmarkStart w:id="17" w:name="_Toc477329714"/>
      <w:r w:rsidRPr="00A069EB">
        <w:rPr>
          <w:color w:val="000000" w:themeColor="text1"/>
        </w:rPr>
        <w:t>Resurser</w:t>
      </w:r>
      <w:bookmarkEnd w:id="17"/>
    </w:p>
    <w:p w:rsidR="00CF6435" w:rsidRPr="00A069EB" w:rsidRDefault="00CF6435" w:rsidP="00CF6435">
      <w:pPr>
        <w:pStyle w:val="Rubrik3"/>
        <w:rPr>
          <w:color w:val="000000" w:themeColor="text1"/>
        </w:rPr>
      </w:pPr>
      <w:bookmarkStart w:id="18" w:name="_Toc477329715"/>
      <w:r w:rsidRPr="00A069EB">
        <w:rPr>
          <w:color w:val="000000" w:themeColor="text1"/>
        </w:rPr>
        <w:t>Personella resurser</w:t>
      </w:r>
      <w:bookmarkEnd w:id="18"/>
    </w:p>
    <w:p w:rsidR="00CF6435" w:rsidRPr="00B26F37" w:rsidRDefault="0004027D" w:rsidP="00B26F37">
      <w:pPr>
        <w:rPr>
          <w:color w:val="FF0000"/>
        </w:rPr>
      </w:pPr>
      <w:r w:rsidRPr="00B26F37">
        <w:rPr>
          <w:color w:val="FF0000"/>
        </w:rPr>
        <w:t xml:space="preserve">Beskriv vilka personella resurser ni har tillsatt för </w:t>
      </w:r>
      <w:r w:rsidR="00B21365" w:rsidRPr="00B26F37">
        <w:rPr>
          <w:color w:val="FF0000"/>
        </w:rPr>
        <w:t>insatsen.</w:t>
      </w:r>
    </w:p>
    <w:p w:rsidR="00CF6435" w:rsidRPr="00A069EB" w:rsidRDefault="00CF6435" w:rsidP="00CF6435">
      <w:pPr>
        <w:pStyle w:val="Rubrik3"/>
        <w:rPr>
          <w:color w:val="000000" w:themeColor="text1"/>
        </w:rPr>
      </w:pPr>
      <w:bookmarkStart w:id="19" w:name="_Toc477329716"/>
      <w:r w:rsidRPr="00A069EB">
        <w:rPr>
          <w:color w:val="000000" w:themeColor="text1"/>
        </w:rPr>
        <w:t>Budget</w:t>
      </w:r>
      <w:bookmarkEnd w:id="19"/>
    </w:p>
    <w:p w:rsidR="00CF6435" w:rsidRPr="009B648A" w:rsidRDefault="0004027D" w:rsidP="009B648A">
      <w:pPr>
        <w:rPr>
          <w:color w:val="FF0000"/>
        </w:rPr>
      </w:pPr>
      <w:r w:rsidRPr="009B648A">
        <w:rPr>
          <w:color w:val="FF0000"/>
        </w:rPr>
        <w:t>Skriv en detaljerad och</w:t>
      </w:r>
      <w:r w:rsidR="00B21365" w:rsidRPr="009B648A">
        <w:rPr>
          <w:color w:val="FF0000"/>
        </w:rPr>
        <w:t xml:space="preserve"> realistisk budget för insatsen</w:t>
      </w:r>
      <w:r w:rsidRPr="009B648A">
        <w:rPr>
          <w:color w:val="FF0000"/>
        </w:rPr>
        <w:t>. Sedan kan ni lyfta fram de viktigaste de</w:t>
      </w:r>
      <w:r w:rsidR="00B21365" w:rsidRPr="009B648A">
        <w:rPr>
          <w:color w:val="FF0000"/>
        </w:rPr>
        <w:t>larna från budgeten i er bidrags</w:t>
      </w:r>
      <w:r w:rsidRPr="009B648A">
        <w:rPr>
          <w:color w:val="FF0000"/>
        </w:rPr>
        <w:t xml:space="preserve">ansökan. </w:t>
      </w:r>
    </w:p>
    <w:p w:rsidR="00703F49" w:rsidRPr="00A069EB" w:rsidRDefault="00CF6435" w:rsidP="00CF6435">
      <w:pPr>
        <w:pStyle w:val="Rubrik3"/>
        <w:rPr>
          <w:color w:val="000000" w:themeColor="text1"/>
        </w:rPr>
      </w:pPr>
      <w:bookmarkStart w:id="20" w:name="_Toc477329717"/>
      <w:r w:rsidRPr="00A069EB">
        <w:rPr>
          <w:color w:val="000000" w:themeColor="text1"/>
        </w:rPr>
        <w:t>Finansiering</w:t>
      </w:r>
      <w:bookmarkEnd w:id="20"/>
    </w:p>
    <w:p w:rsidR="004D6E8E" w:rsidRPr="009B648A" w:rsidRDefault="00B21365" w:rsidP="00CF6435">
      <w:pPr>
        <w:rPr>
          <w:color w:val="FF0000"/>
        </w:rPr>
      </w:pPr>
      <w:r w:rsidRPr="009B648A">
        <w:rPr>
          <w:color w:val="FF0000"/>
        </w:rPr>
        <w:t>Beskriv hur insatsen</w:t>
      </w:r>
      <w:r w:rsidR="00CF6435" w:rsidRPr="009B648A">
        <w:rPr>
          <w:color w:val="FF0000"/>
        </w:rPr>
        <w:t xml:space="preserve"> ska finansieras. Det bör framgå om </w:t>
      </w:r>
      <w:r w:rsidRPr="009B648A">
        <w:rPr>
          <w:color w:val="FF0000"/>
        </w:rPr>
        <w:t>insatsen</w:t>
      </w:r>
      <w:r w:rsidR="00CF6435" w:rsidRPr="009B648A">
        <w:rPr>
          <w:color w:val="FF0000"/>
        </w:rPr>
        <w:t xml:space="preserve"> ska helfinansieras, samfinansieras eller delfinansieras med egna medel.</w:t>
      </w:r>
    </w:p>
    <w:p w:rsidR="00CF6435" w:rsidRPr="00A069EB" w:rsidRDefault="00CF6435" w:rsidP="00CF6435">
      <w:pPr>
        <w:pStyle w:val="Rubrik2"/>
        <w:rPr>
          <w:color w:val="000000" w:themeColor="text1"/>
        </w:rPr>
      </w:pPr>
      <w:bookmarkStart w:id="21" w:name="_Toc477329718"/>
      <w:r w:rsidRPr="00A069EB">
        <w:rPr>
          <w:color w:val="000000" w:themeColor="text1"/>
        </w:rPr>
        <w:t>Målbild och ramar</w:t>
      </w:r>
      <w:bookmarkEnd w:id="21"/>
    </w:p>
    <w:p w:rsidR="00CF6435" w:rsidRPr="00A069EB" w:rsidRDefault="00CF6435" w:rsidP="00CF6435">
      <w:pPr>
        <w:pStyle w:val="Rubrik3"/>
        <w:rPr>
          <w:color w:val="000000" w:themeColor="text1"/>
        </w:rPr>
      </w:pPr>
      <w:bookmarkStart w:id="22" w:name="_Toc477329719"/>
      <w:r w:rsidRPr="00A069EB">
        <w:rPr>
          <w:color w:val="000000" w:themeColor="text1"/>
        </w:rPr>
        <w:t>Huvudmål</w:t>
      </w:r>
      <w:bookmarkEnd w:id="22"/>
    </w:p>
    <w:p w:rsidR="00CF6435" w:rsidRPr="009B648A" w:rsidRDefault="00CF6435" w:rsidP="009B648A">
      <w:pPr>
        <w:rPr>
          <w:color w:val="FF0000"/>
        </w:rPr>
      </w:pPr>
      <w:r w:rsidRPr="009B648A">
        <w:rPr>
          <w:color w:val="FF0000"/>
        </w:rPr>
        <w:t xml:space="preserve">Beskriv </w:t>
      </w:r>
      <w:r w:rsidR="00B21365" w:rsidRPr="009B648A">
        <w:rPr>
          <w:color w:val="FF0000"/>
        </w:rPr>
        <w:t>insatsens</w:t>
      </w:r>
      <w:r w:rsidRPr="009B648A">
        <w:rPr>
          <w:color w:val="FF0000"/>
        </w:rPr>
        <w:t xml:space="preserve"> huvudmål</w:t>
      </w:r>
      <w:r w:rsidR="0004027D" w:rsidRPr="009B648A">
        <w:rPr>
          <w:color w:val="FF0000"/>
        </w:rPr>
        <w:t xml:space="preserve"> genom att svara på frågan</w:t>
      </w:r>
      <w:r w:rsidRPr="009B648A">
        <w:rPr>
          <w:color w:val="FF0000"/>
        </w:rPr>
        <w:t>: Vad är det som</w:t>
      </w:r>
      <w:r w:rsidR="00B21365" w:rsidRPr="009B648A">
        <w:rPr>
          <w:color w:val="FF0000"/>
        </w:rPr>
        <w:t xml:space="preserve"> ska vara uppnått vid insatsens</w:t>
      </w:r>
      <w:r w:rsidRPr="009B648A">
        <w:rPr>
          <w:color w:val="FF0000"/>
        </w:rPr>
        <w:t xml:space="preserve"> slut?</w:t>
      </w:r>
    </w:p>
    <w:p w:rsidR="00CF6435" w:rsidRPr="00A069EB" w:rsidRDefault="00CF6435" w:rsidP="00CF6435">
      <w:pPr>
        <w:pStyle w:val="Rubrik3"/>
        <w:rPr>
          <w:color w:val="000000" w:themeColor="text1"/>
        </w:rPr>
      </w:pPr>
      <w:bookmarkStart w:id="23" w:name="_Toc477329720"/>
      <w:r w:rsidRPr="00A069EB">
        <w:rPr>
          <w:color w:val="000000" w:themeColor="text1"/>
        </w:rPr>
        <w:t>Effektmål</w:t>
      </w:r>
      <w:bookmarkEnd w:id="23"/>
    </w:p>
    <w:p w:rsidR="00CF6435" w:rsidRPr="009B648A" w:rsidRDefault="00CF6435" w:rsidP="009B648A">
      <w:pPr>
        <w:rPr>
          <w:color w:val="FF0000"/>
        </w:rPr>
      </w:pPr>
      <w:r w:rsidRPr="009B648A">
        <w:rPr>
          <w:color w:val="FF0000"/>
        </w:rPr>
        <w:t xml:space="preserve">Beskriv vad </w:t>
      </w:r>
      <w:r w:rsidR="00B21365" w:rsidRPr="009B648A">
        <w:rPr>
          <w:color w:val="FF0000"/>
        </w:rPr>
        <w:t>insatsen</w:t>
      </w:r>
      <w:r w:rsidRPr="009B648A">
        <w:rPr>
          <w:color w:val="FF0000"/>
        </w:rPr>
        <w:t xml:space="preserve"> ska nå för effekt </w:t>
      </w:r>
      <w:r w:rsidR="0004027D" w:rsidRPr="009B648A">
        <w:rPr>
          <w:color w:val="FF0000"/>
        </w:rPr>
        <w:t xml:space="preserve">hos målgruppen </w:t>
      </w:r>
      <w:r w:rsidRPr="009B648A">
        <w:rPr>
          <w:color w:val="FF0000"/>
        </w:rPr>
        <w:t xml:space="preserve">efter </w:t>
      </w:r>
      <w:r w:rsidR="00B21365" w:rsidRPr="009B648A">
        <w:rPr>
          <w:color w:val="FF0000"/>
        </w:rPr>
        <w:t>insatsens</w:t>
      </w:r>
      <w:r w:rsidRPr="009B648A">
        <w:rPr>
          <w:color w:val="FF0000"/>
        </w:rPr>
        <w:t xml:space="preserve"> avslut. Dessa effektmål bör relatera till</w:t>
      </w:r>
      <w:r w:rsidR="0004027D" w:rsidRPr="009B648A">
        <w:rPr>
          <w:color w:val="FF0000"/>
        </w:rPr>
        <w:t xml:space="preserve"> att</w:t>
      </w:r>
    </w:p>
    <w:p w:rsidR="00CF6435" w:rsidRPr="009B648A" w:rsidRDefault="006F6FF2" w:rsidP="009B648A">
      <w:pPr>
        <w:pStyle w:val="Punklista"/>
        <w:rPr>
          <w:color w:val="FF0000"/>
        </w:rPr>
      </w:pPr>
      <w:r>
        <w:rPr>
          <w:color w:val="FF0000"/>
        </w:rPr>
        <w:t>h</w:t>
      </w:r>
      <w:r w:rsidR="00CF6435" w:rsidRPr="009B648A">
        <w:rPr>
          <w:color w:val="FF0000"/>
        </w:rPr>
        <w:t>öja kunskapen inom ett specifikt område</w:t>
      </w:r>
    </w:p>
    <w:p w:rsidR="00CF6435" w:rsidRPr="009B648A" w:rsidRDefault="006F6FF2" w:rsidP="009B648A">
      <w:pPr>
        <w:pStyle w:val="Punklista"/>
        <w:rPr>
          <w:color w:val="FF0000"/>
        </w:rPr>
      </w:pPr>
      <w:r>
        <w:rPr>
          <w:color w:val="FF0000"/>
        </w:rPr>
        <w:t>ö</w:t>
      </w:r>
      <w:r w:rsidR="00CF6435" w:rsidRPr="009B648A">
        <w:rPr>
          <w:color w:val="FF0000"/>
        </w:rPr>
        <w:t>ka hälsa och välmående hos målgruppen</w:t>
      </w:r>
    </w:p>
    <w:p w:rsidR="00CF6435" w:rsidRPr="009B648A" w:rsidRDefault="006F6FF2" w:rsidP="009B648A">
      <w:pPr>
        <w:pStyle w:val="Punklista"/>
        <w:rPr>
          <w:color w:val="FF0000"/>
        </w:rPr>
      </w:pPr>
      <w:r>
        <w:rPr>
          <w:color w:val="FF0000"/>
        </w:rPr>
        <w:t>b</w:t>
      </w:r>
      <w:r w:rsidR="00CF6435" w:rsidRPr="009B648A">
        <w:rPr>
          <w:color w:val="FF0000"/>
        </w:rPr>
        <w:t>ättre kvalité eller effektivisering av verksamhet</w:t>
      </w:r>
      <w:r w:rsidR="00B21365" w:rsidRPr="009B648A">
        <w:rPr>
          <w:color w:val="FF0000"/>
        </w:rPr>
        <w:t>en</w:t>
      </w:r>
      <w:r w:rsidR="009B648A" w:rsidRPr="009B648A">
        <w:rPr>
          <w:color w:val="FF0000"/>
        </w:rPr>
        <w:t>.</w:t>
      </w:r>
    </w:p>
    <w:p w:rsidR="00CF6435" w:rsidRPr="00A069EB" w:rsidRDefault="00CF6435" w:rsidP="00CF6435">
      <w:pPr>
        <w:pStyle w:val="Rubrik3"/>
        <w:rPr>
          <w:color w:val="000000" w:themeColor="text1"/>
        </w:rPr>
      </w:pPr>
      <w:bookmarkStart w:id="24" w:name="_Toc477329721"/>
      <w:r w:rsidRPr="00A069EB">
        <w:rPr>
          <w:color w:val="000000" w:themeColor="text1"/>
        </w:rPr>
        <w:t>Delmål</w:t>
      </w:r>
      <w:bookmarkEnd w:id="24"/>
    </w:p>
    <w:p w:rsidR="00B21365" w:rsidRPr="009B648A" w:rsidRDefault="0004027D" w:rsidP="009B648A">
      <w:pPr>
        <w:rPr>
          <w:color w:val="FF0000"/>
        </w:rPr>
      </w:pPr>
      <w:r w:rsidRPr="009B648A">
        <w:rPr>
          <w:color w:val="FF0000"/>
        </w:rPr>
        <w:t>Om målet kan brytas ner i delmål beskriver du dessa här.</w:t>
      </w:r>
    </w:p>
    <w:p w:rsidR="00B21365" w:rsidRDefault="00B21365">
      <w:pPr>
        <w:spacing w:after="0" w:line="240" w:lineRule="auto"/>
        <w:rPr>
          <w:i/>
          <w:color w:val="000000" w:themeColor="text1"/>
        </w:rPr>
      </w:pPr>
      <w:r>
        <w:rPr>
          <w:i/>
          <w:color w:val="000000" w:themeColor="text1"/>
        </w:rPr>
        <w:br w:type="page"/>
      </w:r>
    </w:p>
    <w:p w:rsidR="00CF6435" w:rsidRPr="00A069EB" w:rsidRDefault="00CF6435" w:rsidP="00CF6435">
      <w:pPr>
        <w:pStyle w:val="Rubrik2"/>
        <w:rPr>
          <w:color w:val="000000" w:themeColor="text1"/>
        </w:rPr>
      </w:pPr>
      <w:bookmarkStart w:id="25" w:name="_Toc477329722"/>
      <w:r w:rsidRPr="00A069EB">
        <w:rPr>
          <w:color w:val="000000" w:themeColor="text1"/>
        </w:rPr>
        <w:lastRenderedPageBreak/>
        <w:t>Organisation</w:t>
      </w:r>
      <w:bookmarkEnd w:id="25"/>
    </w:p>
    <w:p w:rsidR="007C3AC3" w:rsidRPr="009B648A" w:rsidRDefault="0004027D" w:rsidP="007C3AC3">
      <w:pPr>
        <w:rPr>
          <w:color w:val="FF0000"/>
        </w:rPr>
      </w:pPr>
      <w:r w:rsidRPr="009B648A">
        <w:rPr>
          <w:color w:val="FF0000"/>
        </w:rPr>
        <w:t xml:space="preserve">Beskriv </w:t>
      </w:r>
      <w:r w:rsidR="007C3AC3" w:rsidRPr="009B648A">
        <w:rPr>
          <w:color w:val="FF0000"/>
        </w:rPr>
        <w:t>organisation</w:t>
      </w:r>
      <w:r w:rsidRPr="009B648A">
        <w:rPr>
          <w:color w:val="FF0000"/>
        </w:rPr>
        <w:t>sstrukturen hos den organisation</w:t>
      </w:r>
      <w:r w:rsidR="007C3AC3" w:rsidRPr="009B648A">
        <w:rPr>
          <w:color w:val="FF0000"/>
        </w:rPr>
        <w:t xml:space="preserve"> som ska genomföra </w:t>
      </w:r>
      <w:r w:rsidR="00B21365" w:rsidRPr="009B648A">
        <w:rPr>
          <w:color w:val="FF0000"/>
        </w:rPr>
        <w:t>insatsen</w:t>
      </w:r>
      <w:r w:rsidR="007C3AC3" w:rsidRPr="009B648A">
        <w:rPr>
          <w:color w:val="FF0000"/>
        </w:rPr>
        <w:t>. Exempelvis</w:t>
      </w:r>
    </w:p>
    <w:p w:rsidR="007C3AC3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p</w:t>
      </w:r>
      <w:r w:rsidR="007C3AC3" w:rsidRPr="009B648A">
        <w:rPr>
          <w:color w:val="FF0000"/>
        </w:rPr>
        <w:t>rojektledare</w:t>
      </w:r>
    </w:p>
    <w:p w:rsidR="007C3AC3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p</w:t>
      </w:r>
      <w:r w:rsidR="007C3AC3" w:rsidRPr="009B648A">
        <w:rPr>
          <w:color w:val="FF0000"/>
        </w:rPr>
        <w:t>rojektgrupp</w:t>
      </w:r>
    </w:p>
    <w:p w:rsidR="0004027D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r</w:t>
      </w:r>
      <w:r w:rsidR="0004027D" w:rsidRPr="009B648A">
        <w:rPr>
          <w:color w:val="FF0000"/>
        </w:rPr>
        <w:t>eferensgrupp.</w:t>
      </w:r>
    </w:p>
    <w:p w:rsidR="007C3AC3" w:rsidRPr="009B648A" w:rsidRDefault="00B54401" w:rsidP="007C3AC3">
      <w:pPr>
        <w:rPr>
          <w:color w:val="FF0000"/>
        </w:rPr>
      </w:pPr>
      <w:r w:rsidRPr="009B648A">
        <w:rPr>
          <w:color w:val="FF0000"/>
        </w:rPr>
        <w:t>Redogör för vem som sitter på de olika posterna.</w:t>
      </w:r>
    </w:p>
    <w:p w:rsidR="007C3AC3" w:rsidRPr="00A069EB" w:rsidRDefault="007C3AC3" w:rsidP="007C3AC3">
      <w:pPr>
        <w:pStyle w:val="Rubrik2"/>
        <w:rPr>
          <w:color w:val="000000" w:themeColor="text1"/>
        </w:rPr>
      </w:pPr>
      <w:bookmarkStart w:id="26" w:name="_Toc477329723"/>
      <w:r w:rsidRPr="00A069EB">
        <w:rPr>
          <w:color w:val="000000" w:themeColor="text1"/>
        </w:rPr>
        <w:t>Genomförande</w:t>
      </w:r>
      <w:bookmarkEnd w:id="26"/>
    </w:p>
    <w:p w:rsidR="007C3AC3" w:rsidRPr="00A069EB" w:rsidRDefault="007C3AC3" w:rsidP="007C3AC3">
      <w:pPr>
        <w:pStyle w:val="Rubrik3"/>
        <w:rPr>
          <w:color w:val="000000" w:themeColor="text1"/>
        </w:rPr>
      </w:pPr>
      <w:bookmarkStart w:id="27" w:name="_Toc477329724"/>
      <w:r w:rsidRPr="00A069EB">
        <w:rPr>
          <w:color w:val="000000" w:themeColor="text1"/>
        </w:rPr>
        <w:t xml:space="preserve">Arbetsformer för </w:t>
      </w:r>
      <w:r w:rsidR="00B21365">
        <w:rPr>
          <w:color w:val="000000" w:themeColor="text1"/>
        </w:rPr>
        <w:t>insatsen</w:t>
      </w:r>
      <w:bookmarkEnd w:id="27"/>
    </w:p>
    <w:p w:rsidR="0004027D" w:rsidRPr="009B648A" w:rsidRDefault="004620E0" w:rsidP="0004027D">
      <w:pPr>
        <w:rPr>
          <w:color w:val="FF0000"/>
        </w:rPr>
      </w:pPr>
      <w:r w:rsidRPr="009B648A">
        <w:rPr>
          <w:color w:val="FF0000"/>
        </w:rPr>
        <w:t>Beskriv hur ni or</w:t>
      </w:r>
      <w:r w:rsidR="00B21365" w:rsidRPr="009B648A">
        <w:rPr>
          <w:color w:val="FF0000"/>
        </w:rPr>
        <w:t>ganiserar ledningen av insatsen</w:t>
      </w:r>
      <w:r w:rsidRPr="009B648A">
        <w:rPr>
          <w:color w:val="FF0000"/>
        </w:rPr>
        <w:t xml:space="preserve">. </w:t>
      </w:r>
      <w:r w:rsidR="0004027D" w:rsidRPr="009B648A">
        <w:rPr>
          <w:color w:val="FF0000"/>
        </w:rPr>
        <w:t xml:space="preserve">Ange de överenskomna arbetsformerna och riktlinjerna för </w:t>
      </w:r>
      <w:r w:rsidR="00B21365" w:rsidRPr="009B648A">
        <w:rPr>
          <w:color w:val="FF0000"/>
        </w:rPr>
        <w:t>insatsen</w:t>
      </w:r>
      <w:r w:rsidR="0004027D" w:rsidRPr="009B648A">
        <w:rPr>
          <w:color w:val="FF0000"/>
        </w:rPr>
        <w:t>. Exempelvis</w:t>
      </w:r>
      <w:r w:rsidR="00A6514D">
        <w:rPr>
          <w:color w:val="FF0000"/>
        </w:rPr>
        <w:t>:</w:t>
      </w:r>
    </w:p>
    <w:p w:rsidR="0004027D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S</w:t>
      </w:r>
      <w:r w:rsidR="00B21365" w:rsidRPr="009B648A">
        <w:rPr>
          <w:color w:val="FF0000"/>
        </w:rPr>
        <w:t xml:space="preserve">amtliga </w:t>
      </w:r>
      <w:r w:rsidR="0004027D" w:rsidRPr="009B648A">
        <w:rPr>
          <w:color w:val="FF0000"/>
        </w:rPr>
        <w:t>möten ska protokollföras</w:t>
      </w:r>
    </w:p>
    <w:p w:rsidR="0004027D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P</w:t>
      </w:r>
      <w:r w:rsidR="0004027D" w:rsidRPr="009B648A">
        <w:rPr>
          <w:color w:val="FF0000"/>
        </w:rPr>
        <w:t>rojektledaren är sammankallande för samtliga styrgruppsmöten</w:t>
      </w:r>
    </w:p>
    <w:p w:rsidR="0004027D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A</w:t>
      </w:r>
      <w:r w:rsidR="0004027D" w:rsidRPr="009B648A">
        <w:rPr>
          <w:color w:val="FF0000"/>
        </w:rPr>
        <w:t>vstämningsmöten med utsedd projektgrupp hålls varje vecka</w:t>
      </w:r>
      <w:r w:rsidR="00B21365" w:rsidRPr="009B648A">
        <w:rPr>
          <w:color w:val="FF0000"/>
        </w:rPr>
        <w:t>.</w:t>
      </w:r>
    </w:p>
    <w:p w:rsidR="007C3AC3" w:rsidRPr="00A069EB" w:rsidRDefault="007C3AC3" w:rsidP="007C3AC3">
      <w:pPr>
        <w:pStyle w:val="Rubrik3"/>
        <w:rPr>
          <w:color w:val="000000" w:themeColor="text1"/>
        </w:rPr>
      </w:pPr>
      <w:bookmarkStart w:id="28" w:name="_Toc477329725"/>
      <w:r w:rsidRPr="00A069EB">
        <w:rPr>
          <w:color w:val="000000" w:themeColor="text1"/>
        </w:rPr>
        <w:t>Metoder och verktyg</w:t>
      </w:r>
      <w:bookmarkEnd w:id="28"/>
    </w:p>
    <w:p w:rsidR="004620E0" w:rsidRPr="009B648A" w:rsidRDefault="004620E0" w:rsidP="004620E0">
      <w:pPr>
        <w:rPr>
          <w:color w:val="FF0000"/>
        </w:rPr>
      </w:pPr>
      <w:r w:rsidRPr="009B648A">
        <w:rPr>
          <w:color w:val="FF0000"/>
        </w:rPr>
        <w:t xml:space="preserve">Om </w:t>
      </w:r>
      <w:r w:rsidR="00B21365" w:rsidRPr="009B648A">
        <w:rPr>
          <w:color w:val="FF0000"/>
        </w:rPr>
        <w:t>ni använder er</w:t>
      </w:r>
      <w:r w:rsidRPr="009B648A">
        <w:rPr>
          <w:color w:val="FF0000"/>
        </w:rPr>
        <w:t xml:space="preserve"> av någon specifik arbetsmodell,</w:t>
      </w:r>
      <w:r w:rsidR="00B21365" w:rsidRPr="009B648A">
        <w:rPr>
          <w:color w:val="FF0000"/>
        </w:rPr>
        <w:t xml:space="preserve"> material eller verktyg beskriver ni det</w:t>
      </w:r>
      <w:r w:rsidRPr="009B648A">
        <w:rPr>
          <w:color w:val="FF0000"/>
        </w:rPr>
        <w:t xml:space="preserve"> här. </w:t>
      </w:r>
    </w:p>
    <w:p w:rsidR="007C3AC3" w:rsidRPr="00A069EB" w:rsidRDefault="007C3AC3" w:rsidP="007C3AC3">
      <w:pPr>
        <w:pStyle w:val="Rubrik3"/>
        <w:rPr>
          <w:color w:val="000000" w:themeColor="text1"/>
        </w:rPr>
      </w:pPr>
      <w:bookmarkStart w:id="29" w:name="_Toc477329726"/>
      <w:r w:rsidRPr="00A069EB">
        <w:rPr>
          <w:color w:val="000000" w:themeColor="text1"/>
        </w:rPr>
        <w:t>Kriterier för framgång</w:t>
      </w:r>
      <w:bookmarkEnd w:id="29"/>
    </w:p>
    <w:p w:rsidR="007C3AC3" w:rsidRPr="009B648A" w:rsidRDefault="004620E0" w:rsidP="007C3AC3">
      <w:pPr>
        <w:rPr>
          <w:color w:val="FF0000"/>
        </w:rPr>
      </w:pPr>
      <w:r w:rsidRPr="009B648A">
        <w:rPr>
          <w:color w:val="FF0000"/>
        </w:rPr>
        <w:t>Beskriv de</w:t>
      </w:r>
      <w:r w:rsidR="007C3AC3" w:rsidRPr="009B648A">
        <w:rPr>
          <w:color w:val="FF0000"/>
        </w:rPr>
        <w:t xml:space="preserve"> framgångsfaktorer som är avgörande för att kunna uppnå önskat resultat. Det kan exempelvis vara</w:t>
      </w:r>
    </w:p>
    <w:p w:rsidR="00570777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r</w:t>
      </w:r>
      <w:r w:rsidR="007C3AC3" w:rsidRPr="009B648A">
        <w:rPr>
          <w:color w:val="FF0000"/>
        </w:rPr>
        <w:t>esurser</w:t>
      </w:r>
    </w:p>
    <w:p w:rsidR="007C3AC3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f</w:t>
      </w:r>
      <w:r w:rsidR="007C3AC3" w:rsidRPr="009B648A">
        <w:rPr>
          <w:color w:val="FF0000"/>
        </w:rPr>
        <w:t>örankring och förståelse i verksamheten</w:t>
      </w:r>
    </w:p>
    <w:p w:rsidR="007C3AC3" w:rsidRPr="009B648A" w:rsidRDefault="00ED67D0" w:rsidP="004620E0">
      <w:pPr>
        <w:pStyle w:val="Punklista"/>
        <w:rPr>
          <w:color w:val="FF0000"/>
        </w:rPr>
      </w:pPr>
      <w:r>
        <w:rPr>
          <w:color w:val="FF0000"/>
        </w:rPr>
        <w:t>u</w:t>
      </w:r>
      <w:r w:rsidR="007C3AC3" w:rsidRPr="009B648A">
        <w:rPr>
          <w:color w:val="FF0000"/>
        </w:rPr>
        <w:t>nderlag som måste finnas för att beslut ska kunna fattas</w:t>
      </w:r>
      <w:r w:rsidR="00B21365" w:rsidRPr="009B648A">
        <w:rPr>
          <w:color w:val="FF0000"/>
        </w:rPr>
        <w:t>.</w:t>
      </w:r>
    </w:p>
    <w:p w:rsidR="007C3AC3" w:rsidRPr="00A069EB" w:rsidRDefault="007C3AC3" w:rsidP="007C3AC3">
      <w:pPr>
        <w:pStyle w:val="Rubrik3"/>
        <w:rPr>
          <w:color w:val="000000" w:themeColor="text1"/>
        </w:rPr>
      </w:pPr>
      <w:bookmarkStart w:id="30" w:name="_Toc477329727"/>
      <w:r w:rsidRPr="00A069EB">
        <w:rPr>
          <w:color w:val="000000" w:themeColor="text1"/>
        </w:rPr>
        <w:t>Samverkan och kommunikation</w:t>
      </w:r>
      <w:bookmarkEnd w:id="30"/>
    </w:p>
    <w:p w:rsidR="007C3AC3" w:rsidRPr="009B648A" w:rsidRDefault="007C3AC3" w:rsidP="007C3AC3">
      <w:pPr>
        <w:rPr>
          <w:color w:val="FF0000"/>
        </w:rPr>
      </w:pPr>
      <w:r w:rsidRPr="009B648A">
        <w:rPr>
          <w:color w:val="FF0000"/>
        </w:rPr>
        <w:t xml:space="preserve">Beskriv hur samverkan ska se med andra parter eller aktörer. </w:t>
      </w:r>
      <w:r w:rsidR="00B54401" w:rsidRPr="009B648A">
        <w:rPr>
          <w:color w:val="FF0000"/>
        </w:rPr>
        <w:t>Redogör</w:t>
      </w:r>
      <w:r w:rsidRPr="009B648A">
        <w:rPr>
          <w:color w:val="FF0000"/>
        </w:rPr>
        <w:t xml:space="preserve"> dessutom </w:t>
      </w:r>
      <w:r w:rsidR="00B54401" w:rsidRPr="009B648A">
        <w:rPr>
          <w:color w:val="FF0000"/>
        </w:rPr>
        <w:t xml:space="preserve">för </w:t>
      </w:r>
      <w:r w:rsidRPr="009B648A">
        <w:rPr>
          <w:color w:val="FF0000"/>
        </w:rPr>
        <w:t xml:space="preserve">hur kommunikationen inom </w:t>
      </w:r>
      <w:r w:rsidR="00B21365" w:rsidRPr="009B648A">
        <w:rPr>
          <w:color w:val="FF0000"/>
        </w:rPr>
        <w:t>insatsen</w:t>
      </w:r>
      <w:r w:rsidRPr="009B648A">
        <w:rPr>
          <w:color w:val="FF0000"/>
        </w:rPr>
        <w:t xml:space="preserve"> ska ske, men även de externa informationsinsatser s</w:t>
      </w:r>
      <w:r w:rsidR="00B21365" w:rsidRPr="009B648A">
        <w:rPr>
          <w:color w:val="FF0000"/>
        </w:rPr>
        <w:t>om krävs för att uppnå insatsen</w:t>
      </w:r>
      <w:r w:rsidRPr="009B648A">
        <w:rPr>
          <w:color w:val="FF0000"/>
        </w:rPr>
        <w:t xml:space="preserve">s mål. </w:t>
      </w:r>
    </w:p>
    <w:p w:rsidR="007C3AC3" w:rsidRPr="00A069EB" w:rsidRDefault="007C3AC3" w:rsidP="007C3AC3">
      <w:pPr>
        <w:pStyle w:val="Rubrik3"/>
        <w:rPr>
          <w:color w:val="000000" w:themeColor="text1"/>
        </w:rPr>
      </w:pPr>
      <w:bookmarkStart w:id="31" w:name="_Toc477329728"/>
      <w:r w:rsidRPr="00A069EB">
        <w:rPr>
          <w:color w:val="000000" w:themeColor="text1"/>
        </w:rPr>
        <w:t>Aktivitetsplan</w:t>
      </w:r>
      <w:bookmarkEnd w:id="31"/>
    </w:p>
    <w:p w:rsidR="007C3AC3" w:rsidRPr="009B648A" w:rsidRDefault="007C3AC3" w:rsidP="007C3AC3">
      <w:pPr>
        <w:rPr>
          <w:color w:val="FF0000"/>
        </w:rPr>
      </w:pPr>
      <w:r w:rsidRPr="009B648A">
        <w:rPr>
          <w:color w:val="FF0000"/>
        </w:rPr>
        <w:t>Redogör för den aktivitetsplan som finns framtagen för</w:t>
      </w:r>
      <w:r w:rsidR="00B21365" w:rsidRPr="009B648A">
        <w:rPr>
          <w:color w:val="FF0000"/>
        </w:rPr>
        <w:t xml:space="preserve"> insatsen</w:t>
      </w:r>
      <w:r w:rsidRPr="009B648A">
        <w:rPr>
          <w:color w:val="FF0000"/>
        </w:rPr>
        <w:t>,</w:t>
      </w:r>
      <w:r w:rsidR="00B21365" w:rsidRPr="009B648A">
        <w:rPr>
          <w:color w:val="FF0000"/>
        </w:rPr>
        <w:t xml:space="preserve"> enklast med hänvisning till ett</w:t>
      </w:r>
      <w:r w:rsidRPr="009B648A">
        <w:rPr>
          <w:color w:val="FF0000"/>
        </w:rPr>
        <w:t xml:space="preserve"> dokument som uppdateras löpande under </w:t>
      </w:r>
      <w:r w:rsidR="00B21365" w:rsidRPr="009B648A">
        <w:rPr>
          <w:color w:val="FF0000"/>
        </w:rPr>
        <w:t xml:space="preserve">insatsens </w:t>
      </w:r>
      <w:r w:rsidRPr="009B648A">
        <w:rPr>
          <w:color w:val="FF0000"/>
        </w:rPr>
        <w:t xml:space="preserve">gång. </w:t>
      </w:r>
    </w:p>
    <w:p w:rsidR="007C3AC3" w:rsidRPr="00A069EB" w:rsidRDefault="007C3AC3" w:rsidP="007C3AC3">
      <w:pPr>
        <w:pStyle w:val="Rubrik3"/>
        <w:rPr>
          <w:color w:val="000000" w:themeColor="text1"/>
        </w:rPr>
      </w:pPr>
      <w:bookmarkStart w:id="32" w:name="_Toc477329729"/>
      <w:r w:rsidRPr="00A069EB">
        <w:rPr>
          <w:color w:val="000000" w:themeColor="text1"/>
        </w:rPr>
        <w:lastRenderedPageBreak/>
        <w:t>Erfarenheter och lärande</w:t>
      </w:r>
      <w:bookmarkEnd w:id="32"/>
    </w:p>
    <w:p w:rsidR="007C3AC3" w:rsidRPr="009B648A" w:rsidRDefault="007C3AC3" w:rsidP="007C3AC3">
      <w:pPr>
        <w:rPr>
          <w:color w:val="FF0000"/>
        </w:rPr>
      </w:pPr>
      <w:r w:rsidRPr="009B648A">
        <w:rPr>
          <w:color w:val="FF0000"/>
        </w:rPr>
        <w:t>Beskriv vad ni förväntas lära er under resans gång och redogör för hur ni planerar att dela med er av kunskaperna som ni åtar er.</w:t>
      </w:r>
    </w:p>
    <w:p w:rsidR="007C3AC3" w:rsidRPr="00A069EB" w:rsidRDefault="007C3AC3" w:rsidP="007C3AC3">
      <w:pPr>
        <w:pStyle w:val="Rubrik2"/>
        <w:rPr>
          <w:color w:val="000000" w:themeColor="text1"/>
        </w:rPr>
      </w:pPr>
      <w:bookmarkStart w:id="33" w:name="_Toc477329730"/>
      <w:r w:rsidRPr="00A069EB">
        <w:rPr>
          <w:color w:val="000000" w:themeColor="text1"/>
        </w:rPr>
        <w:t>Avslutskriterier och överlämning</w:t>
      </w:r>
      <w:bookmarkEnd w:id="33"/>
    </w:p>
    <w:p w:rsidR="007C3AC3" w:rsidRPr="009B648A" w:rsidRDefault="007C3AC3" w:rsidP="007C3AC3">
      <w:pPr>
        <w:rPr>
          <w:color w:val="FF0000"/>
        </w:rPr>
      </w:pPr>
      <w:r w:rsidRPr="009B648A">
        <w:rPr>
          <w:color w:val="FF0000"/>
        </w:rPr>
        <w:t xml:space="preserve">En slutrapport </w:t>
      </w:r>
      <w:r w:rsidR="004D6E8E" w:rsidRPr="009B648A">
        <w:rPr>
          <w:color w:val="FF0000"/>
        </w:rPr>
        <w:t xml:space="preserve">ska lämnas till Länsstyrelsen. </w:t>
      </w:r>
      <w:r w:rsidRPr="009B648A">
        <w:rPr>
          <w:color w:val="FF0000"/>
        </w:rPr>
        <w:t>Plocka kriterier från direktiven</w:t>
      </w:r>
      <w:r w:rsidR="004D6E8E" w:rsidRPr="009B648A">
        <w:rPr>
          <w:color w:val="FF0000"/>
        </w:rPr>
        <w:t xml:space="preserve"> kopplat till de medel ni söker.</w:t>
      </w:r>
    </w:p>
    <w:p w:rsidR="007C3AC3" w:rsidRPr="00A069EB" w:rsidRDefault="00812424" w:rsidP="007C3AC3">
      <w:pPr>
        <w:pStyle w:val="Rubrik3"/>
        <w:rPr>
          <w:color w:val="000000" w:themeColor="text1"/>
        </w:rPr>
      </w:pPr>
      <w:bookmarkStart w:id="34" w:name="_Toc477329731"/>
      <w:r>
        <w:rPr>
          <w:color w:val="000000" w:themeColor="text1"/>
        </w:rPr>
        <w:t>R</w:t>
      </w:r>
      <w:r w:rsidR="004D6E8E">
        <w:rPr>
          <w:color w:val="000000" w:themeColor="text1"/>
        </w:rPr>
        <w:t>apport</w:t>
      </w:r>
      <w:r>
        <w:rPr>
          <w:color w:val="000000" w:themeColor="text1"/>
        </w:rPr>
        <w:t>ering</w:t>
      </w:r>
      <w:bookmarkEnd w:id="34"/>
    </w:p>
    <w:p w:rsidR="00812424" w:rsidRPr="00BB0B06" w:rsidRDefault="00812424" w:rsidP="00812424">
      <w:pPr>
        <w:rPr>
          <w:color w:val="FF0000"/>
          <w:sz w:val="24"/>
          <w:szCs w:val="24"/>
          <w:lang w:eastAsia="sv-SE"/>
        </w:rPr>
      </w:pPr>
      <w:r w:rsidRPr="00BB0B06">
        <w:rPr>
          <w:color w:val="FF0000"/>
        </w:rPr>
        <w:t>De rapporter som ska inlämnas under och efter insatsen framgår av beslutet från Länsstyrelsen</w:t>
      </w:r>
      <w:r w:rsidR="00BB0B06">
        <w:rPr>
          <w:color w:val="FF0000"/>
        </w:rPr>
        <w:t xml:space="preserve">. Underlagen hittar ni på </w:t>
      </w:r>
      <w:r w:rsidRPr="00BB0B06">
        <w:rPr>
          <w:color w:val="FF0000"/>
        </w:rPr>
        <w:t>respektive utvecklingsmedel</w:t>
      </w:r>
      <w:r w:rsidR="00BB0B06">
        <w:rPr>
          <w:color w:val="FF0000"/>
        </w:rPr>
        <w:t>s webbsida</w:t>
      </w:r>
      <w:r w:rsidRPr="00BB0B06">
        <w:rPr>
          <w:color w:val="FF0000"/>
        </w:rPr>
        <w:t>.</w:t>
      </w:r>
    </w:p>
    <w:p w:rsidR="005A25AD" w:rsidRDefault="005A25AD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301DF0" w:rsidRPr="00A069EB" w:rsidRDefault="00301DF0" w:rsidP="00101F7F">
      <w:pPr>
        <w:rPr>
          <w:color w:val="000000" w:themeColor="text1"/>
        </w:rPr>
        <w:sectPr w:rsidR="00301DF0" w:rsidRPr="00A069EB" w:rsidSect="00B77902">
          <w:headerReference w:type="default" r:id="rId17"/>
          <w:footerReference w:type="default" r:id="rId18"/>
          <w:pgSz w:w="11906" w:h="16838" w:code="9"/>
          <w:pgMar w:top="2835" w:right="2268" w:bottom="1701" w:left="2268" w:header="2835" w:footer="567" w:gutter="0"/>
          <w:pgNumType w:start="5"/>
          <w:cols w:space="708"/>
          <w:docGrid w:linePitch="360"/>
        </w:sectPr>
      </w:pPr>
    </w:p>
    <w:p w:rsidR="00EF77DC" w:rsidRPr="00D31709" w:rsidRDefault="00D31709" w:rsidP="007C5EA4">
      <w:pPr>
        <w:rPr>
          <w:color w:val="FF0000"/>
        </w:rPr>
      </w:pPr>
      <w:bookmarkStart w:id="35" w:name="_Toc446584809"/>
      <w:r w:rsidRPr="00D31709">
        <w:rPr>
          <w:color w:val="FF0000"/>
        </w:rPr>
        <w:lastRenderedPageBreak/>
        <w:t>Tips!</w:t>
      </w:r>
      <w:bookmarkEnd w:id="35"/>
      <w:r w:rsidRPr="00D31709">
        <w:rPr>
          <w:color w:val="FF0000"/>
        </w:rPr>
        <w:br/>
      </w:r>
      <w:r w:rsidR="006872AF" w:rsidRPr="00D31709">
        <w:rPr>
          <w:color w:val="FF0000"/>
        </w:rPr>
        <w:t xml:space="preserve">Antalet sidor i en rapport </w:t>
      </w:r>
      <w:r w:rsidR="00CF2A1E" w:rsidRPr="00D31709">
        <w:rPr>
          <w:color w:val="FF0000"/>
        </w:rPr>
        <w:t xml:space="preserve">ska vara delbart med två för att det ska bli en snygg utskrift. </w:t>
      </w:r>
      <w:r w:rsidR="00972B2D" w:rsidRPr="00D31709">
        <w:rPr>
          <w:color w:val="FF0000"/>
        </w:rPr>
        <w:t xml:space="preserve">Om sidantalet inte är jämt kan du infoga en </w:t>
      </w:r>
      <w:r w:rsidR="00E65EF8" w:rsidRPr="00D31709">
        <w:rPr>
          <w:color w:val="FF0000"/>
        </w:rPr>
        <w:t>blank sida så att baksidan kommer åt rätt håll vid utskrift.</w:t>
      </w:r>
    </w:p>
    <w:p w:rsidR="003908CE" w:rsidRPr="00A069EB" w:rsidRDefault="00EF77DC">
      <w:pPr>
        <w:spacing w:after="0" w:line="240" w:lineRule="auto"/>
        <w:rPr>
          <w:color w:val="000000" w:themeColor="text1"/>
        </w:rPr>
      </w:pPr>
      <w:r w:rsidRPr="00A069EB">
        <w:rPr>
          <w:color w:val="000000" w:themeColor="text1"/>
        </w:rPr>
        <w:br w:type="page"/>
      </w:r>
    </w:p>
    <w:sdt>
      <w:sdtPr>
        <w:rPr>
          <w:color w:val="000000" w:themeColor="text1"/>
        </w:rPr>
        <w:id w:val="1759166887"/>
        <w:docPartObj>
          <w:docPartGallery w:val="Cover Pages"/>
        </w:docPartObj>
      </w:sdtPr>
      <w:sdtEndPr/>
      <w:sdtContent>
        <w:p w:rsidR="003908CE" w:rsidRPr="00A069EB" w:rsidRDefault="003908CE" w:rsidP="00FE4CE4">
          <w:pPr>
            <w:rPr>
              <w:color w:val="000000" w:themeColor="text1"/>
            </w:rPr>
          </w:pPr>
          <w:r w:rsidRPr="00A069EB">
            <w:rPr>
              <w:noProof/>
              <w:color w:val="000000" w:themeColor="text1"/>
              <w:lang w:eastAsia="sv-SE"/>
            </w:rPr>
            <w:drawing>
              <wp:anchor distT="0" distB="0" distL="114300" distR="114300" simplePos="0" relativeHeight="251778048" behindDoc="0" locked="0" layoutInCell="1" allowOverlap="1" wp14:anchorId="61D5EBA8" wp14:editId="66BE815E">
                <wp:simplePos x="0" y="0"/>
                <wp:positionH relativeFrom="rightMargin">
                  <wp:posOffset>157339</wp:posOffset>
                </wp:positionH>
                <wp:positionV relativeFrom="margin">
                  <wp:posOffset>-1591239</wp:posOffset>
                </wp:positionV>
                <wp:extent cx="889200" cy="1620000"/>
                <wp:effectExtent l="0" t="0" r="6350" b="0"/>
                <wp:wrapNone/>
                <wp:docPr id="75" name="Bildobjekt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" name="Bildobjekt 69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200" cy="16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069EB">
            <w:rPr>
              <w:noProof/>
              <w:color w:val="000000" w:themeColor="text1"/>
              <w:lang w:eastAsia="sv-SE"/>
            </w:rPr>
            <mc:AlternateContent>
              <mc:Choice Requires="wps">
                <w:drawing>
                  <wp:anchor distT="0" distB="0" distL="114300" distR="114300" simplePos="0" relativeHeight="251773952" behindDoc="0" locked="0" layoutInCell="1" allowOverlap="1" wp14:anchorId="3575DE39" wp14:editId="05DAF9D7">
                    <wp:simplePos x="0" y="0"/>
                    <wp:positionH relativeFrom="page">
                      <wp:posOffset>13970</wp:posOffset>
                    </wp:positionH>
                    <wp:positionV relativeFrom="paragraph">
                      <wp:posOffset>8919210</wp:posOffset>
                    </wp:positionV>
                    <wp:extent cx="5358130" cy="10881995"/>
                    <wp:effectExtent l="0" t="0" r="0" b="0"/>
                    <wp:wrapNone/>
                    <wp:docPr id="71" name="Rektangel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58130" cy="10881995"/>
                            </a:xfrm>
                            <a:custGeom>
                              <a:avLst/>
                              <a:gdLst>
                                <a:gd name="connsiteX0" fmla="*/ 0 w 5358130"/>
                                <a:gd name="connsiteY0" fmla="*/ 0 h 10727690"/>
                                <a:gd name="connsiteX1" fmla="*/ 5358130 w 5358130"/>
                                <a:gd name="connsiteY1" fmla="*/ 0 h 10727690"/>
                                <a:gd name="connsiteX2" fmla="*/ 5358130 w 5358130"/>
                                <a:gd name="connsiteY2" fmla="*/ 10727690 h 10727690"/>
                                <a:gd name="connsiteX3" fmla="*/ 0 w 5358130"/>
                                <a:gd name="connsiteY3" fmla="*/ 10727690 h 10727690"/>
                                <a:gd name="connsiteX4" fmla="*/ 0 w 5358130"/>
                                <a:gd name="connsiteY4" fmla="*/ 0 h 10727690"/>
                                <a:gd name="connsiteX0" fmla="*/ 0 w 5611349"/>
                                <a:gd name="connsiteY0" fmla="*/ 0 h 10727690"/>
                                <a:gd name="connsiteX1" fmla="*/ 5358130 w 5611349"/>
                                <a:gd name="connsiteY1" fmla="*/ 0 h 10727690"/>
                                <a:gd name="connsiteX2" fmla="*/ 5611349 w 5611349"/>
                                <a:gd name="connsiteY2" fmla="*/ 9658545 h 10727690"/>
                                <a:gd name="connsiteX3" fmla="*/ 0 w 5611349"/>
                                <a:gd name="connsiteY3" fmla="*/ 10727690 h 10727690"/>
                                <a:gd name="connsiteX4" fmla="*/ 0 w 5611349"/>
                                <a:gd name="connsiteY4" fmla="*/ 0 h 10727690"/>
                                <a:gd name="connsiteX0" fmla="*/ 0 w 5358130"/>
                                <a:gd name="connsiteY0" fmla="*/ 0 h 10727690"/>
                                <a:gd name="connsiteX1" fmla="*/ 5358130 w 5358130"/>
                                <a:gd name="connsiteY1" fmla="*/ 0 h 10727690"/>
                                <a:gd name="connsiteX2" fmla="*/ 5175262 w 5358130"/>
                                <a:gd name="connsiteY2" fmla="*/ 9292785 h 10727690"/>
                                <a:gd name="connsiteX3" fmla="*/ 0 w 5358130"/>
                                <a:gd name="connsiteY3" fmla="*/ 10727690 h 10727690"/>
                                <a:gd name="connsiteX4" fmla="*/ 0 w 5358130"/>
                                <a:gd name="connsiteY4" fmla="*/ 0 h 10727690"/>
                                <a:gd name="connsiteX0" fmla="*/ 0 w 5358130"/>
                                <a:gd name="connsiteY0" fmla="*/ 0 h 10882434"/>
                                <a:gd name="connsiteX1" fmla="*/ 5358130 w 5358130"/>
                                <a:gd name="connsiteY1" fmla="*/ 0 h 10882434"/>
                                <a:gd name="connsiteX2" fmla="*/ 5175262 w 5358130"/>
                                <a:gd name="connsiteY2" fmla="*/ 9292785 h 10882434"/>
                                <a:gd name="connsiteX3" fmla="*/ 3066757 w 5358130"/>
                                <a:gd name="connsiteY3" fmla="*/ 10882434 h 10882434"/>
                                <a:gd name="connsiteX4" fmla="*/ 0 w 5358130"/>
                                <a:gd name="connsiteY4" fmla="*/ 0 h 108824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358130" h="10882434">
                                  <a:moveTo>
                                    <a:pt x="0" y="0"/>
                                  </a:moveTo>
                                  <a:lnTo>
                                    <a:pt x="5358130" y="0"/>
                                  </a:lnTo>
                                  <a:lnTo>
                                    <a:pt x="5175262" y="9292785"/>
                                  </a:lnTo>
                                  <a:lnTo>
                                    <a:pt x="3066757" y="108824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63ED9E" id="Rektangel 11" o:spid="_x0000_s1026" style="position:absolute;margin-left:1.1pt;margin-top:702.3pt;width:421.9pt;height:856.8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358130,1088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" path="m,l5358130,,5175262,9292785,3066757,10882434,,xe" fillcolor="#d92e73 [3208]" stroked="f" strokeweight="1pt">
                    <v:stroke joinstyle="miter"/>
                    <v:path arrowok="t" o:connecttype="custom" o:connectlocs="0,0;5358130,0;5175262,9292410;3066757,10881995;0,0" o:connectangles="0,0,0,0,0"/>
                    <w10:wrap anchorx="page"/>
                  </v:shape>
                </w:pict>
              </mc:Fallback>
            </mc:AlternateContent>
          </w:r>
        </w:p>
        <w:p w:rsidR="003908CE" w:rsidRPr="00A069EB" w:rsidRDefault="003908CE" w:rsidP="00FE4CE4">
          <w:pPr>
            <w:rPr>
              <w:color w:val="000000" w:themeColor="text1"/>
            </w:rPr>
          </w:pPr>
          <w:r w:rsidRPr="00A069EB">
            <w:rPr>
              <w:noProof/>
              <w:color w:val="000000" w:themeColor="text1"/>
              <w:lang w:eastAsia="sv-SE"/>
            </w:rPr>
            <mc:AlternateContent>
              <mc:Choice Requires="wps">
                <w:drawing>
                  <wp:anchor distT="0" distB="0" distL="114300" distR="114300" simplePos="0" relativeHeight="251774976" behindDoc="0" locked="0" layoutInCell="1" allowOverlap="1" wp14:anchorId="3CAF6B5F" wp14:editId="30B6F32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7564120" cy="9237158"/>
                    <wp:effectExtent l="0" t="0" r="2540" b="2540"/>
                    <wp:wrapNone/>
                    <wp:docPr id="72" name="Rektangel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4120" cy="9237158"/>
                            </a:xfrm>
                            <a:custGeom>
                              <a:avLst/>
                              <a:gdLst>
                                <a:gd name="connsiteX0" fmla="*/ 0 w 7674610"/>
                                <a:gd name="connsiteY0" fmla="*/ 0 h 9204960"/>
                                <a:gd name="connsiteX1" fmla="*/ 7674610 w 7674610"/>
                                <a:gd name="connsiteY1" fmla="*/ 0 h 9204960"/>
                                <a:gd name="connsiteX2" fmla="*/ 7674610 w 7674610"/>
                                <a:gd name="connsiteY2" fmla="*/ 9204960 h 9204960"/>
                                <a:gd name="connsiteX3" fmla="*/ 0 w 7674610"/>
                                <a:gd name="connsiteY3" fmla="*/ 9204960 h 9204960"/>
                                <a:gd name="connsiteX4" fmla="*/ 0 w 7674610"/>
                                <a:gd name="connsiteY4" fmla="*/ 0 h 9204960"/>
                                <a:gd name="connsiteX0" fmla="*/ 0 w 7674610"/>
                                <a:gd name="connsiteY0" fmla="*/ 0 h 9204960"/>
                                <a:gd name="connsiteX1" fmla="*/ 7674610 w 7674610"/>
                                <a:gd name="connsiteY1" fmla="*/ 0 h 9204960"/>
                                <a:gd name="connsiteX2" fmla="*/ 7674610 w 7674610"/>
                                <a:gd name="connsiteY2" fmla="*/ 9204960 h 9204960"/>
                                <a:gd name="connsiteX3" fmla="*/ 5142016 w 7674610"/>
                                <a:gd name="connsiteY3" fmla="*/ 9167751 h 9204960"/>
                                <a:gd name="connsiteX4" fmla="*/ 0 w 7674610"/>
                                <a:gd name="connsiteY4" fmla="*/ 0 h 9204960"/>
                                <a:gd name="connsiteX0" fmla="*/ 0 w 7674610"/>
                                <a:gd name="connsiteY0" fmla="*/ 0 h 9262654"/>
                                <a:gd name="connsiteX1" fmla="*/ 7674610 w 7674610"/>
                                <a:gd name="connsiteY1" fmla="*/ 0 h 9262654"/>
                                <a:gd name="connsiteX2" fmla="*/ 7674610 w 7674610"/>
                                <a:gd name="connsiteY2" fmla="*/ 9204960 h 9262654"/>
                                <a:gd name="connsiteX3" fmla="*/ 5180116 w 7674610"/>
                                <a:gd name="connsiteY3" fmla="*/ 9262654 h 9262654"/>
                                <a:gd name="connsiteX4" fmla="*/ 0 w 7674610"/>
                                <a:gd name="connsiteY4" fmla="*/ 0 h 9262654"/>
                                <a:gd name="connsiteX0" fmla="*/ 0 w 7674610"/>
                                <a:gd name="connsiteY0" fmla="*/ 0 h 9215202"/>
                                <a:gd name="connsiteX1" fmla="*/ 7674610 w 7674610"/>
                                <a:gd name="connsiteY1" fmla="*/ 0 h 9215202"/>
                                <a:gd name="connsiteX2" fmla="*/ 7674610 w 7674610"/>
                                <a:gd name="connsiteY2" fmla="*/ 9204960 h 9215202"/>
                                <a:gd name="connsiteX3" fmla="*/ 5208691 w 7674610"/>
                                <a:gd name="connsiteY3" fmla="*/ 9215202 h 9215202"/>
                                <a:gd name="connsiteX4" fmla="*/ 0 w 7674610"/>
                                <a:gd name="connsiteY4" fmla="*/ 0 h 9215202"/>
                                <a:gd name="connsiteX0" fmla="*/ 0 w 7674610"/>
                                <a:gd name="connsiteY0" fmla="*/ 0 h 9215202"/>
                                <a:gd name="connsiteX1" fmla="*/ 7674610 w 7674610"/>
                                <a:gd name="connsiteY1" fmla="*/ 0 h 9215202"/>
                                <a:gd name="connsiteX2" fmla="*/ 7674610 w 7674610"/>
                                <a:gd name="connsiteY2" fmla="*/ 9204960 h 9215202"/>
                                <a:gd name="connsiteX3" fmla="*/ 5318419 w 7674610"/>
                                <a:gd name="connsiteY3" fmla="*/ 9215202 h 9215202"/>
                                <a:gd name="connsiteX4" fmla="*/ 0 w 7674610"/>
                                <a:gd name="connsiteY4" fmla="*/ 0 h 9215202"/>
                                <a:gd name="connsiteX0" fmla="*/ 0 w 7674610"/>
                                <a:gd name="connsiteY0" fmla="*/ 0 h 9229780"/>
                                <a:gd name="connsiteX1" fmla="*/ 7674610 w 7674610"/>
                                <a:gd name="connsiteY1" fmla="*/ 0 h 9229780"/>
                                <a:gd name="connsiteX2" fmla="*/ 7674610 w 7674610"/>
                                <a:gd name="connsiteY2" fmla="*/ 9204960 h 9229780"/>
                                <a:gd name="connsiteX3" fmla="*/ 5216006 w 7674610"/>
                                <a:gd name="connsiteY3" fmla="*/ 9229780 h 9229780"/>
                                <a:gd name="connsiteX4" fmla="*/ 0 w 7674610"/>
                                <a:gd name="connsiteY4" fmla="*/ 0 h 9229780"/>
                                <a:gd name="connsiteX0" fmla="*/ 0 w 7674610"/>
                                <a:gd name="connsiteY0" fmla="*/ 0 h 9204960"/>
                                <a:gd name="connsiteX1" fmla="*/ 7674610 w 7674610"/>
                                <a:gd name="connsiteY1" fmla="*/ 0 h 9204960"/>
                                <a:gd name="connsiteX2" fmla="*/ 7674610 w 7674610"/>
                                <a:gd name="connsiteY2" fmla="*/ 9204960 h 9204960"/>
                                <a:gd name="connsiteX3" fmla="*/ 5171474 w 7674610"/>
                                <a:gd name="connsiteY3" fmla="*/ 9077157 h 9204960"/>
                                <a:gd name="connsiteX4" fmla="*/ 0 w 7674610"/>
                                <a:gd name="connsiteY4" fmla="*/ 0 h 9204960"/>
                                <a:gd name="connsiteX0" fmla="*/ 0 w 7674610"/>
                                <a:gd name="connsiteY0" fmla="*/ 0 h 9204960"/>
                                <a:gd name="connsiteX1" fmla="*/ 7674610 w 7674610"/>
                                <a:gd name="connsiteY1" fmla="*/ 0 h 9204960"/>
                                <a:gd name="connsiteX2" fmla="*/ 7674610 w 7674610"/>
                                <a:gd name="connsiteY2" fmla="*/ 9204960 h 9204960"/>
                                <a:gd name="connsiteX3" fmla="*/ 5201162 w 7674610"/>
                                <a:gd name="connsiteY3" fmla="*/ 9098960 h 9204960"/>
                                <a:gd name="connsiteX4" fmla="*/ 0 w 7674610"/>
                                <a:gd name="connsiteY4" fmla="*/ 0 h 9204960"/>
                                <a:gd name="connsiteX0" fmla="*/ 0 w 7674610"/>
                                <a:gd name="connsiteY0" fmla="*/ 0 h 9106268"/>
                                <a:gd name="connsiteX1" fmla="*/ 7674610 w 7674610"/>
                                <a:gd name="connsiteY1" fmla="*/ 0 h 9106268"/>
                                <a:gd name="connsiteX2" fmla="*/ 7674610 w 7674610"/>
                                <a:gd name="connsiteY2" fmla="*/ 9106268 h 9106268"/>
                                <a:gd name="connsiteX3" fmla="*/ 5201162 w 7674610"/>
                                <a:gd name="connsiteY3" fmla="*/ 9098960 h 9106268"/>
                                <a:gd name="connsiteX4" fmla="*/ 0 w 7674610"/>
                                <a:gd name="connsiteY4" fmla="*/ 0 h 9106268"/>
                                <a:gd name="connsiteX0" fmla="*/ 0 w 7674610"/>
                                <a:gd name="connsiteY0" fmla="*/ 0 h 9130947"/>
                                <a:gd name="connsiteX1" fmla="*/ 7674610 w 7674610"/>
                                <a:gd name="connsiteY1" fmla="*/ 0 h 9130947"/>
                                <a:gd name="connsiteX2" fmla="*/ 7674610 w 7674610"/>
                                <a:gd name="connsiteY2" fmla="*/ 9106268 h 9130947"/>
                                <a:gd name="connsiteX3" fmla="*/ 5201162 w 7674610"/>
                                <a:gd name="connsiteY3" fmla="*/ 9130947 h 9130947"/>
                                <a:gd name="connsiteX4" fmla="*/ 0 w 7674610"/>
                                <a:gd name="connsiteY4" fmla="*/ 0 h 9130947"/>
                                <a:gd name="connsiteX0" fmla="*/ 0 w 7674610"/>
                                <a:gd name="connsiteY0" fmla="*/ 0 h 9144652"/>
                                <a:gd name="connsiteX1" fmla="*/ 7674610 w 7674610"/>
                                <a:gd name="connsiteY1" fmla="*/ 0 h 9144652"/>
                                <a:gd name="connsiteX2" fmla="*/ 7655010 w 7674610"/>
                                <a:gd name="connsiteY2" fmla="*/ 9144652 h 9144652"/>
                                <a:gd name="connsiteX3" fmla="*/ 5201162 w 7674610"/>
                                <a:gd name="connsiteY3" fmla="*/ 9130947 h 9144652"/>
                                <a:gd name="connsiteX4" fmla="*/ 0 w 7674610"/>
                                <a:gd name="connsiteY4" fmla="*/ 0 h 9144652"/>
                                <a:gd name="connsiteX0" fmla="*/ 0 w 7676495"/>
                                <a:gd name="connsiteY0" fmla="*/ 0 h 9176640"/>
                                <a:gd name="connsiteX1" fmla="*/ 7674610 w 7676495"/>
                                <a:gd name="connsiteY1" fmla="*/ 0 h 9176640"/>
                                <a:gd name="connsiteX2" fmla="*/ 7674610 w 7676495"/>
                                <a:gd name="connsiteY2" fmla="*/ 9176640 h 9176640"/>
                                <a:gd name="connsiteX3" fmla="*/ 5201162 w 7676495"/>
                                <a:gd name="connsiteY3" fmla="*/ 9130947 h 9176640"/>
                                <a:gd name="connsiteX4" fmla="*/ 0 w 7676495"/>
                                <a:gd name="connsiteY4" fmla="*/ 0 h 9176640"/>
                                <a:gd name="connsiteX0" fmla="*/ 0 w 7676495"/>
                                <a:gd name="connsiteY0" fmla="*/ 0 h 9176640"/>
                                <a:gd name="connsiteX1" fmla="*/ 7674610 w 7676495"/>
                                <a:gd name="connsiteY1" fmla="*/ 0 h 9176640"/>
                                <a:gd name="connsiteX2" fmla="*/ 7674610 w 7676495"/>
                                <a:gd name="connsiteY2" fmla="*/ 9176640 h 9176640"/>
                                <a:gd name="connsiteX3" fmla="*/ 5207696 w 7676495"/>
                                <a:gd name="connsiteY3" fmla="*/ 9169332 h 9176640"/>
                                <a:gd name="connsiteX4" fmla="*/ 0 w 7676495"/>
                                <a:gd name="connsiteY4" fmla="*/ 0 h 91766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76495" h="9176640">
                                  <a:moveTo>
                                    <a:pt x="0" y="0"/>
                                  </a:moveTo>
                                  <a:lnTo>
                                    <a:pt x="7674610" y="0"/>
                                  </a:lnTo>
                                  <a:cubicBezTo>
                                    <a:pt x="7668077" y="3048217"/>
                                    <a:pt x="7681143" y="6128423"/>
                                    <a:pt x="7674610" y="9176640"/>
                                  </a:cubicBezTo>
                                  <a:lnTo>
                                    <a:pt x="5207696" y="9169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908CE" w:rsidRDefault="003908CE" w:rsidP="00E444D7">
                                <w:pPr>
                                  <w:pStyle w:val="Kontaktuppgifterlansstyrelsen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4104000" tIns="324000" rIns="288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AF6B5F" id="Rektangel 9" o:spid="_x0000_s1029" style="position:absolute;margin-left:544.4pt;margin-top:0;width:595.6pt;height:727.35pt;z-index:251774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coordsize="7676495,9176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" adj="-11796480,,5400" path="m,l7674610,v-6533,3048217,6533,6128423,,9176640l5207696,9169332,,xe" fillcolor="#ee7219 [3206]" stroked="f" strokeweight="1pt">
                    <v:stroke joinstyle="miter"/>
                    <v:formulas/>
                    <v:path arrowok="t" o:connecttype="custom" o:connectlocs="0,0;7562263,0;7562263,9237158;5131461,9229802;0,0" o:connectangles="0,0,0,0,0" textboxrect="0,0,7676495,9176640"/>
                    <v:textbox inset="114mm,9mm,8mm">
                      <w:txbxContent>
                        <w:p w:rsidR="003908CE" w:rsidRDefault="003908CE" w:rsidP="00E444D7">
                          <w:pPr>
                            <w:pStyle w:val="Kontaktuppgifterlansstyrelsen"/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A069EB">
            <w:rPr>
              <w:noProof/>
              <w:color w:val="000000" w:themeColor="text1"/>
              <w:lang w:eastAsia="sv-SE"/>
            </w:rPr>
            <mc:AlternateContent>
              <mc:Choice Requires="wps">
                <w:drawing>
                  <wp:anchor distT="0" distB="0" distL="114300" distR="114300" simplePos="0" relativeHeight="251777024" behindDoc="1" locked="0" layoutInCell="1" allowOverlap="1" wp14:anchorId="759BF31D" wp14:editId="7ACAA3B5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317200" cy="10861200"/>
                    <wp:effectExtent l="0" t="0" r="0" b="0"/>
                    <wp:wrapNone/>
                    <wp:docPr id="73" name="Rektangel 7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17200" cy="108612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667B9E0" id="Rektangel 73" o:spid="_x0000_s1026" style="position:absolute;margin-left:0;margin-top:0;width:418.7pt;height:855.2pt;z-index:-251539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" fillcolor="#00617f [3205]" stroked="f" strokeweight="1pt">
                    <w10:wrap anchorx="page" anchory="page"/>
                  </v:rect>
                </w:pict>
              </mc:Fallback>
            </mc:AlternateContent>
          </w:r>
        </w:p>
        <w:p w:rsidR="003908CE" w:rsidRPr="00A069EB" w:rsidRDefault="003908CE" w:rsidP="00EF77DC">
          <w:pPr>
            <w:rPr>
              <w:color w:val="000000" w:themeColor="text1"/>
            </w:rPr>
          </w:pPr>
        </w:p>
        <w:p w:rsidR="003908CE" w:rsidRPr="00A069EB" w:rsidRDefault="003908CE" w:rsidP="00CF2A1E">
          <w:pPr>
            <w:rPr>
              <w:color w:val="000000" w:themeColor="text1"/>
            </w:rPr>
          </w:pPr>
        </w:p>
        <w:p w:rsidR="00AE118F" w:rsidRPr="00A069EB" w:rsidRDefault="003908CE" w:rsidP="00AE118F">
          <w:pPr>
            <w:spacing w:after="0" w:line="240" w:lineRule="auto"/>
            <w:rPr>
              <w:color w:val="000000" w:themeColor="text1"/>
            </w:rPr>
          </w:pPr>
          <w:r w:rsidRPr="00A069EB">
            <w:rPr>
              <w:noProof/>
              <w:color w:val="000000" w:themeColor="text1"/>
              <w:lang w:eastAsia="sv-SE"/>
            </w:rPr>
            <mc:AlternateContent>
              <mc:Choice Requires="wps">
                <w:drawing>
                  <wp:anchor distT="0" distB="0" distL="114300" distR="114300" simplePos="0" relativeHeight="251776000" behindDoc="0" locked="0" layoutInCell="1" allowOverlap="1" wp14:anchorId="3C847CE9" wp14:editId="41B8C372">
                    <wp:simplePos x="0" y="0"/>
                    <wp:positionH relativeFrom="page">
                      <wp:align>right</wp:align>
                    </wp:positionH>
                    <wp:positionV relativeFrom="page">
                      <wp:align>bottom</wp:align>
                    </wp:positionV>
                    <wp:extent cx="4345200" cy="1519200"/>
                    <wp:effectExtent l="0" t="0" r="0" b="5080"/>
                    <wp:wrapNone/>
                    <wp:docPr id="74" name="Textrut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45200" cy="1519200"/>
                            </a:xfrm>
                            <a:custGeom>
                              <a:avLst/>
                              <a:gdLst>
                                <a:gd name="connsiteX0" fmla="*/ 0 w 3858895"/>
                                <a:gd name="connsiteY0" fmla="*/ 0 h 1922145"/>
                                <a:gd name="connsiteX1" fmla="*/ 3858895 w 3858895"/>
                                <a:gd name="connsiteY1" fmla="*/ 0 h 1922145"/>
                                <a:gd name="connsiteX2" fmla="*/ 3858895 w 3858895"/>
                                <a:gd name="connsiteY2" fmla="*/ 1922145 h 1922145"/>
                                <a:gd name="connsiteX3" fmla="*/ 0 w 3858895"/>
                                <a:gd name="connsiteY3" fmla="*/ 1922145 h 1922145"/>
                                <a:gd name="connsiteX4" fmla="*/ 0 w 3858895"/>
                                <a:gd name="connsiteY4" fmla="*/ 0 h 1922145"/>
                                <a:gd name="connsiteX0" fmla="*/ 1440611 w 3858895"/>
                                <a:gd name="connsiteY0" fmla="*/ 0 h 1922145"/>
                                <a:gd name="connsiteX1" fmla="*/ 3858895 w 3858895"/>
                                <a:gd name="connsiteY1" fmla="*/ 0 h 1922145"/>
                                <a:gd name="connsiteX2" fmla="*/ 3858895 w 3858895"/>
                                <a:gd name="connsiteY2" fmla="*/ 1922145 h 1922145"/>
                                <a:gd name="connsiteX3" fmla="*/ 0 w 3858895"/>
                                <a:gd name="connsiteY3" fmla="*/ 1922145 h 1922145"/>
                                <a:gd name="connsiteX4" fmla="*/ 1440611 w 3858895"/>
                                <a:gd name="connsiteY4" fmla="*/ 0 h 1922145"/>
                                <a:gd name="connsiteX0" fmla="*/ 1492369 w 3858895"/>
                                <a:gd name="connsiteY0" fmla="*/ 0 h 1922145"/>
                                <a:gd name="connsiteX1" fmla="*/ 3858895 w 3858895"/>
                                <a:gd name="connsiteY1" fmla="*/ 0 h 1922145"/>
                                <a:gd name="connsiteX2" fmla="*/ 3858895 w 3858895"/>
                                <a:gd name="connsiteY2" fmla="*/ 1922145 h 1922145"/>
                                <a:gd name="connsiteX3" fmla="*/ 0 w 3858895"/>
                                <a:gd name="connsiteY3" fmla="*/ 1922145 h 1922145"/>
                                <a:gd name="connsiteX4" fmla="*/ 1492369 w 3858895"/>
                                <a:gd name="connsiteY4" fmla="*/ 0 h 1922145"/>
                                <a:gd name="connsiteX0" fmla="*/ 1492369 w 3858895"/>
                                <a:gd name="connsiteY0" fmla="*/ 0 h 1922145"/>
                                <a:gd name="connsiteX1" fmla="*/ 3858895 w 3858895"/>
                                <a:gd name="connsiteY1" fmla="*/ 0 h 1922145"/>
                                <a:gd name="connsiteX2" fmla="*/ 3858895 w 3858895"/>
                                <a:gd name="connsiteY2" fmla="*/ 1922145 h 1922145"/>
                                <a:gd name="connsiteX3" fmla="*/ 0 w 3858895"/>
                                <a:gd name="connsiteY3" fmla="*/ 1922145 h 1922145"/>
                                <a:gd name="connsiteX4" fmla="*/ 1492369 w 3858895"/>
                                <a:gd name="connsiteY4" fmla="*/ 0 h 1922145"/>
                                <a:gd name="connsiteX0" fmla="*/ 1932316 w 4298842"/>
                                <a:gd name="connsiteY0" fmla="*/ 0 h 1930772"/>
                                <a:gd name="connsiteX1" fmla="*/ 4298842 w 4298842"/>
                                <a:gd name="connsiteY1" fmla="*/ 0 h 1930772"/>
                                <a:gd name="connsiteX2" fmla="*/ 4298842 w 4298842"/>
                                <a:gd name="connsiteY2" fmla="*/ 1922145 h 1930772"/>
                                <a:gd name="connsiteX3" fmla="*/ 0 w 4298842"/>
                                <a:gd name="connsiteY3" fmla="*/ 1930772 h 1930772"/>
                                <a:gd name="connsiteX4" fmla="*/ 1932316 w 4298842"/>
                                <a:gd name="connsiteY4" fmla="*/ 0 h 1930772"/>
                                <a:gd name="connsiteX0" fmla="*/ 1932316 w 4298842"/>
                                <a:gd name="connsiteY0" fmla="*/ 0 h 1930772"/>
                                <a:gd name="connsiteX1" fmla="*/ 4298842 w 4298842"/>
                                <a:gd name="connsiteY1" fmla="*/ 0 h 1930772"/>
                                <a:gd name="connsiteX2" fmla="*/ 4298842 w 4298842"/>
                                <a:gd name="connsiteY2" fmla="*/ 1922145 h 1930772"/>
                                <a:gd name="connsiteX3" fmla="*/ 0 w 4298842"/>
                                <a:gd name="connsiteY3" fmla="*/ 1930772 h 1930772"/>
                                <a:gd name="connsiteX4" fmla="*/ 1932316 w 4298842"/>
                                <a:gd name="connsiteY4" fmla="*/ 0 h 1930772"/>
                                <a:gd name="connsiteX0" fmla="*/ 1921683 w 4298842"/>
                                <a:gd name="connsiteY0" fmla="*/ 28509 h 1930772"/>
                                <a:gd name="connsiteX1" fmla="*/ 4298842 w 4298842"/>
                                <a:gd name="connsiteY1" fmla="*/ 0 h 1930772"/>
                                <a:gd name="connsiteX2" fmla="*/ 4298842 w 4298842"/>
                                <a:gd name="connsiteY2" fmla="*/ 1922145 h 1930772"/>
                                <a:gd name="connsiteX3" fmla="*/ 0 w 4298842"/>
                                <a:gd name="connsiteY3" fmla="*/ 1930772 h 1930772"/>
                                <a:gd name="connsiteX4" fmla="*/ 1921683 w 4298842"/>
                                <a:gd name="connsiteY4" fmla="*/ 28509 h 1930772"/>
                                <a:gd name="connsiteX0" fmla="*/ 1879147 w 4298842"/>
                                <a:gd name="connsiteY0" fmla="*/ 0 h 1930772"/>
                                <a:gd name="connsiteX1" fmla="*/ 4298842 w 4298842"/>
                                <a:gd name="connsiteY1" fmla="*/ 0 h 1930772"/>
                                <a:gd name="connsiteX2" fmla="*/ 4298842 w 4298842"/>
                                <a:gd name="connsiteY2" fmla="*/ 1922145 h 1930772"/>
                                <a:gd name="connsiteX3" fmla="*/ 0 w 4298842"/>
                                <a:gd name="connsiteY3" fmla="*/ 1930772 h 1930772"/>
                                <a:gd name="connsiteX4" fmla="*/ 1879147 w 4298842"/>
                                <a:gd name="connsiteY4" fmla="*/ 0 h 1930772"/>
                                <a:gd name="connsiteX0" fmla="*/ 1911048 w 4298842"/>
                                <a:gd name="connsiteY0" fmla="*/ 28509 h 1930772"/>
                                <a:gd name="connsiteX1" fmla="*/ 4298842 w 4298842"/>
                                <a:gd name="connsiteY1" fmla="*/ 0 h 1930772"/>
                                <a:gd name="connsiteX2" fmla="*/ 4298842 w 4298842"/>
                                <a:gd name="connsiteY2" fmla="*/ 1922145 h 1930772"/>
                                <a:gd name="connsiteX3" fmla="*/ 0 w 4298842"/>
                                <a:gd name="connsiteY3" fmla="*/ 1930772 h 1930772"/>
                                <a:gd name="connsiteX4" fmla="*/ 1911048 w 4298842"/>
                                <a:gd name="connsiteY4" fmla="*/ 28509 h 1930772"/>
                                <a:gd name="connsiteX0" fmla="*/ 1881967 w 4298842"/>
                                <a:gd name="connsiteY0" fmla="*/ 16056 h 1930772"/>
                                <a:gd name="connsiteX1" fmla="*/ 4298842 w 4298842"/>
                                <a:gd name="connsiteY1" fmla="*/ 0 h 1930772"/>
                                <a:gd name="connsiteX2" fmla="*/ 4298842 w 4298842"/>
                                <a:gd name="connsiteY2" fmla="*/ 1922145 h 1930772"/>
                                <a:gd name="connsiteX3" fmla="*/ 0 w 4298842"/>
                                <a:gd name="connsiteY3" fmla="*/ 1930772 h 1930772"/>
                                <a:gd name="connsiteX4" fmla="*/ 1881967 w 4298842"/>
                                <a:gd name="connsiteY4" fmla="*/ 16056 h 1930772"/>
                                <a:gd name="connsiteX0" fmla="*/ 1859348 w 4298842"/>
                                <a:gd name="connsiteY0" fmla="*/ 0 h 1930772"/>
                                <a:gd name="connsiteX1" fmla="*/ 4298842 w 4298842"/>
                                <a:gd name="connsiteY1" fmla="*/ 0 h 1930772"/>
                                <a:gd name="connsiteX2" fmla="*/ 4298842 w 4298842"/>
                                <a:gd name="connsiteY2" fmla="*/ 1922145 h 1930772"/>
                                <a:gd name="connsiteX3" fmla="*/ 0 w 4298842"/>
                                <a:gd name="connsiteY3" fmla="*/ 1930772 h 1930772"/>
                                <a:gd name="connsiteX4" fmla="*/ 1859348 w 4298842"/>
                                <a:gd name="connsiteY4" fmla="*/ 0 h 19307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298842" h="1930772">
                                  <a:moveTo>
                                    <a:pt x="1859348" y="0"/>
                                  </a:moveTo>
                                  <a:lnTo>
                                    <a:pt x="4298842" y="0"/>
                                  </a:lnTo>
                                  <a:lnTo>
                                    <a:pt x="4298842" y="1922145"/>
                                  </a:lnTo>
                                  <a:lnTo>
                                    <a:pt x="0" y="1930772"/>
                                  </a:lnTo>
                                  <a:lnTo>
                                    <a:pt x="1859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3D0B" w:rsidRPr="00D31709" w:rsidRDefault="003908CE" w:rsidP="00D31709">
                                <w:pPr>
                                  <w:pStyle w:val="Kontaktuppgifterlansstyrelsen"/>
                                  <w:rPr>
                                    <w:color w:val="auto"/>
                                    <w:spacing w:val="0"/>
                                  </w:rPr>
                                </w:pPr>
                                <w:r w:rsidRPr="005A25AD">
                                  <w:rPr>
                                    <w:color w:val="auto"/>
                                    <w:spacing w:val="0"/>
                                  </w:rPr>
                                  <w:t>Länsstyrelsen i Örebro län</w:t>
                                </w:r>
                                <w:r w:rsidRPr="005A25AD">
                                  <w:rPr>
                                    <w:color w:val="auto"/>
                                    <w:spacing w:val="0"/>
                                  </w:rPr>
                                  <w:br/>
                                  <w:t>Stortorget 22, 701 86 Örebro</w:t>
                                </w:r>
                                <w:r w:rsidRPr="005A25AD">
                                  <w:rPr>
                                    <w:color w:val="auto"/>
                                    <w:spacing w:val="0"/>
                                  </w:rPr>
                                  <w:br/>
                                  <w:t>010-224 80 00</w:t>
                                </w:r>
                                <w:r w:rsidRPr="005A25AD">
                                  <w:rPr>
                                    <w:color w:val="auto"/>
                                    <w:spacing w:val="0"/>
                                  </w:rPr>
                                  <w:br/>
                                </w:r>
                                <w:hyperlink r:id="rId19" w:history="1">
                                  <w:r w:rsidRPr="005A25AD">
                                    <w:rPr>
                                      <w:color w:val="auto"/>
                                      <w:spacing w:val="0"/>
                                    </w:rPr>
                                    <w:t>orebro@lansstyrelsen.se</w:t>
                                  </w:r>
                                </w:hyperlink>
                                <w:r w:rsidRPr="005A25AD">
                                  <w:rPr>
                                    <w:color w:val="auto"/>
                                    <w:spacing w:val="0"/>
                                  </w:rPr>
                                  <w:br/>
                                  <w:t>www.lansstyrelsen.se/orebro</w:t>
                                </w:r>
                              </w:p>
                            </w:txbxContent>
                          </wps:txbx>
                          <wps:bodyPr rot="0" vert="horz" wrap="square" lIns="252000" tIns="180000" rIns="288000" bIns="10800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847CE9" id="_x0000_s1030" style="position:absolute;margin-left:290.95pt;margin-top:0;width:342.15pt;height:119.6pt;z-index:251776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coordsize="4298842,19307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" adj="-11796480,,5400" path="m1859348,l4298842,r,1922145l,1930772,1859348,xe" fillcolor="#7b1b3f [3209]" stroked="f" strokeweight="3pt">
                    <v:stroke joinstyle="miter"/>
                    <v:formulas/>
                    <v:path arrowok="t" o:connecttype="custom" o:connectlocs="1879399,0;4345200,0;4345200,1512412;0,1519200;1879399,0" o:connectangles="0,0,0,0,0" textboxrect="0,0,4298842,1930772"/>
                    <v:textbox inset="7mm,5mm,8mm,3mm">
                      <w:txbxContent>
                        <w:p w:rsidR="00E43D0B" w:rsidRPr="00D31709" w:rsidRDefault="003908CE" w:rsidP="00D31709">
                          <w:pPr>
                            <w:pStyle w:val="Kontaktuppgifterlansstyrelsen"/>
                            <w:rPr>
                              <w:color w:val="auto"/>
                              <w:spacing w:val="0"/>
                            </w:rPr>
                          </w:pPr>
                          <w:r w:rsidRPr="005A25AD">
                            <w:rPr>
                              <w:color w:val="auto"/>
                              <w:spacing w:val="0"/>
                            </w:rPr>
                            <w:t>Länsstyrelsen i Örebro län</w:t>
                          </w:r>
                          <w:r w:rsidRPr="005A25AD">
                            <w:rPr>
                              <w:color w:val="auto"/>
                              <w:spacing w:val="0"/>
                            </w:rPr>
                            <w:br/>
                            <w:t>Stortorget 22, 701 86 Örebro</w:t>
                          </w:r>
                          <w:r w:rsidRPr="005A25AD">
                            <w:rPr>
                              <w:color w:val="auto"/>
                              <w:spacing w:val="0"/>
                            </w:rPr>
                            <w:br/>
                            <w:t>010-224 80 00</w:t>
                          </w:r>
                          <w:r w:rsidRPr="005A25AD">
                            <w:rPr>
                              <w:color w:val="auto"/>
                              <w:spacing w:val="0"/>
                            </w:rPr>
                            <w:br/>
                          </w:r>
                          <w:hyperlink r:id="rId20" w:history="1">
                            <w:r w:rsidRPr="005A25AD">
                              <w:rPr>
                                <w:color w:val="auto"/>
                                <w:spacing w:val="0"/>
                              </w:rPr>
                              <w:t>orebro@lansstyrelsen.se</w:t>
                            </w:r>
                          </w:hyperlink>
                          <w:r w:rsidRPr="005A25AD">
                            <w:rPr>
                              <w:color w:val="auto"/>
                              <w:spacing w:val="0"/>
                            </w:rPr>
                            <w:br/>
                            <w:t>www.lansstyrelsen.se/orebro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:rsidR="00346237" w:rsidRPr="00A069EB" w:rsidRDefault="008A2309" w:rsidP="00AE118F">
      <w:pPr>
        <w:spacing w:after="0" w:line="240" w:lineRule="auto"/>
        <w:rPr>
          <w:color w:val="000000" w:themeColor="text1"/>
        </w:rPr>
      </w:pPr>
      <w:r w:rsidRPr="00A069EB">
        <w:rPr>
          <w:noProof/>
          <w:color w:val="000000" w:themeColor="text1"/>
          <w:lang w:eastAsia="sv-SE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682ECD38" wp14:editId="6683D141">
                <wp:simplePos x="0" y="0"/>
                <wp:positionH relativeFrom="page">
                  <wp:posOffset>13970</wp:posOffset>
                </wp:positionH>
                <wp:positionV relativeFrom="paragraph">
                  <wp:posOffset>8919210</wp:posOffset>
                </wp:positionV>
                <wp:extent cx="5358130" cy="10881995"/>
                <wp:effectExtent l="0" t="0" r="0" b="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130" cy="10881995"/>
                        </a:xfrm>
                        <a:custGeom>
                          <a:avLst/>
                          <a:gdLst>
                            <a:gd name="connsiteX0" fmla="*/ 0 w 5358130"/>
                            <a:gd name="connsiteY0" fmla="*/ 0 h 10727690"/>
                            <a:gd name="connsiteX1" fmla="*/ 5358130 w 5358130"/>
                            <a:gd name="connsiteY1" fmla="*/ 0 h 10727690"/>
                            <a:gd name="connsiteX2" fmla="*/ 5358130 w 5358130"/>
                            <a:gd name="connsiteY2" fmla="*/ 10727690 h 10727690"/>
                            <a:gd name="connsiteX3" fmla="*/ 0 w 5358130"/>
                            <a:gd name="connsiteY3" fmla="*/ 10727690 h 10727690"/>
                            <a:gd name="connsiteX4" fmla="*/ 0 w 5358130"/>
                            <a:gd name="connsiteY4" fmla="*/ 0 h 10727690"/>
                            <a:gd name="connsiteX0" fmla="*/ 0 w 5611349"/>
                            <a:gd name="connsiteY0" fmla="*/ 0 h 10727690"/>
                            <a:gd name="connsiteX1" fmla="*/ 5358130 w 5611349"/>
                            <a:gd name="connsiteY1" fmla="*/ 0 h 10727690"/>
                            <a:gd name="connsiteX2" fmla="*/ 5611349 w 5611349"/>
                            <a:gd name="connsiteY2" fmla="*/ 9658545 h 10727690"/>
                            <a:gd name="connsiteX3" fmla="*/ 0 w 5611349"/>
                            <a:gd name="connsiteY3" fmla="*/ 10727690 h 10727690"/>
                            <a:gd name="connsiteX4" fmla="*/ 0 w 5611349"/>
                            <a:gd name="connsiteY4" fmla="*/ 0 h 10727690"/>
                            <a:gd name="connsiteX0" fmla="*/ 0 w 5358130"/>
                            <a:gd name="connsiteY0" fmla="*/ 0 h 10727690"/>
                            <a:gd name="connsiteX1" fmla="*/ 5358130 w 5358130"/>
                            <a:gd name="connsiteY1" fmla="*/ 0 h 10727690"/>
                            <a:gd name="connsiteX2" fmla="*/ 5175262 w 5358130"/>
                            <a:gd name="connsiteY2" fmla="*/ 9292785 h 10727690"/>
                            <a:gd name="connsiteX3" fmla="*/ 0 w 5358130"/>
                            <a:gd name="connsiteY3" fmla="*/ 10727690 h 10727690"/>
                            <a:gd name="connsiteX4" fmla="*/ 0 w 5358130"/>
                            <a:gd name="connsiteY4" fmla="*/ 0 h 10727690"/>
                            <a:gd name="connsiteX0" fmla="*/ 0 w 5358130"/>
                            <a:gd name="connsiteY0" fmla="*/ 0 h 10882434"/>
                            <a:gd name="connsiteX1" fmla="*/ 5358130 w 5358130"/>
                            <a:gd name="connsiteY1" fmla="*/ 0 h 10882434"/>
                            <a:gd name="connsiteX2" fmla="*/ 5175262 w 5358130"/>
                            <a:gd name="connsiteY2" fmla="*/ 9292785 h 10882434"/>
                            <a:gd name="connsiteX3" fmla="*/ 3066757 w 5358130"/>
                            <a:gd name="connsiteY3" fmla="*/ 10882434 h 10882434"/>
                            <a:gd name="connsiteX4" fmla="*/ 0 w 5358130"/>
                            <a:gd name="connsiteY4" fmla="*/ 0 h 10882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58130" h="10882434">
                              <a:moveTo>
                                <a:pt x="0" y="0"/>
                              </a:moveTo>
                              <a:lnTo>
                                <a:pt x="5358130" y="0"/>
                              </a:lnTo>
                              <a:lnTo>
                                <a:pt x="5175262" y="9292785"/>
                              </a:lnTo>
                              <a:lnTo>
                                <a:pt x="3066757" y="108824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659B" id="Rektangel 11" o:spid="_x0000_s1026" style="position:absolute;margin-left:1.1pt;margin-top:702.3pt;width:421.9pt;height:856.85pt;z-index:251724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358130,1088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" path="m,l5358130,,5175262,9292785,3066757,10882434,,xe" fillcolor="#d92e73 [3208]" stroked="f" strokeweight="1pt">
                <v:stroke joinstyle="miter"/>
                <v:path arrowok="t" o:connecttype="custom" o:connectlocs="0,0;5358130,0;5175262,9292410;3066757,10881995;0,0" o:connectangles="0,0,0,0,0"/>
                <w10:wrap anchorx="page"/>
              </v:shape>
            </w:pict>
          </mc:Fallback>
        </mc:AlternateContent>
      </w:r>
    </w:p>
    <w:sectPr w:rsidR="00346237" w:rsidRPr="00A069EB" w:rsidSect="00B77902">
      <w:headerReference w:type="default" r:id="rId21"/>
      <w:footerReference w:type="default" r:id="rId22"/>
      <w:pgSz w:w="11906" w:h="16838" w:code="9"/>
      <w:pgMar w:top="2835" w:right="2268" w:bottom="1701" w:left="2268" w:header="2835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B18" w:rsidRPr="00E66FCF" w:rsidRDefault="006E1B18" w:rsidP="00E66FCF">
      <w:r>
        <w:separator/>
      </w:r>
    </w:p>
  </w:endnote>
  <w:endnote w:type="continuationSeparator" w:id="0">
    <w:p w:rsidR="006E1B18" w:rsidRPr="00E66FCF" w:rsidRDefault="006E1B18" w:rsidP="00E66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Caslon Pro Bold"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5982391"/>
      <w:docPartObj>
        <w:docPartGallery w:val="Page Numbers (Bottom of Page)"/>
        <w:docPartUnique/>
      </w:docPartObj>
    </w:sdtPr>
    <w:sdtEndPr/>
    <w:sdtContent>
      <w:p w:rsidR="0015059D" w:rsidRPr="00B77902" w:rsidRDefault="00B77902" w:rsidP="00B77902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86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D81" w:rsidRPr="00E66FCF" w:rsidRDefault="00407D81" w:rsidP="00E66FCF">
    <w:pPr>
      <w:pStyle w:val="Sidhuvud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7AC" w:rsidRPr="00B77902" w:rsidRDefault="008B67AC" w:rsidP="00B77902">
    <w:pPr>
      <w:pStyle w:val="Sidfot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1663303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:rsidR="008B67AC" w:rsidRPr="004023EB" w:rsidRDefault="008B67AC" w:rsidP="00B77902">
        <w:pPr>
          <w:pStyle w:val="Sidfot"/>
          <w:jc w:val="center"/>
          <w:rPr>
            <w:color w:val="7F7F7F" w:themeColor="text1" w:themeTint="80"/>
          </w:rPr>
        </w:pPr>
        <w:r w:rsidRPr="004023EB">
          <w:rPr>
            <w:color w:val="7F7F7F" w:themeColor="text1" w:themeTint="80"/>
          </w:rPr>
          <w:fldChar w:fldCharType="begin"/>
        </w:r>
        <w:r w:rsidRPr="004023EB">
          <w:rPr>
            <w:color w:val="7F7F7F" w:themeColor="text1" w:themeTint="80"/>
          </w:rPr>
          <w:instrText>PAGE   \* MERGEFORMAT</w:instrText>
        </w:r>
        <w:r w:rsidRPr="004023EB">
          <w:rPr>
            <w:color w:val="7F7F7F" w:themeColor="text1" w:themeTint="80"/>
          </w:rPr>
          <w:fldChar w:fldCharType="separate"/>
        </w:r>
        <w:r w:rsidR="00487867">
          <w:rPr>
            <w:noProof/>
            <w:color w:val="7F7F7F" w:themeColor="text1" w:themeTint="80"/>
          </w:rPr>
          <w:t>6</w:t>
        </w:r>
        <w:r w:rsidRPr="004023EB">
          <w:rPr>
            <w:color w:val="7F7F7F" w:themeColor="text1" w:themeTint="8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DF0" w:rsidRPr="004023EB" w:rsidRDefault="00301DF0" w:rsidP="00B77902">
    <w:pPr>
      <w:pStyle w:val="Sidfot"/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B18" w:rsidRPr="00E66FCF" w:rsidRDefault="006E1B18" w:rsidP="00E66FCF">
      <w:r>
        <w:separator/>
      </w:r>
    </w:p>
  </w:footnote>
  <w:footnote w:type="continuationSeparator" w:id="0">
    <w:p w:rsidR="006E1B18" w:rsidRPr="00E66FCF" w:rsidRDefault="006E1B18" w:rsidP="00E66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67AC" w:rsidRDefault="008B67AC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DF0" w:rsidRDefault="00301DF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AA22FFA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163527"/>
    <w:multiLevelType w:val="multilevel"/>
    <w:tmpl w:val="7CFA235E"/>
    <w:lvl w:ilvl="0">
      <w:start w:val="1"/>
      <w:numFmt w:val="bullet"/>
      <w:pStyle w:val="Punklista"/>
      <w:lvlText w:val=""/>
      <w:lvlJc w:val="left"/>
      <w:pPr>
        <w:ind w:left="284" w:hanging="284"/>
      </w:pPr>
      <w:rPr>
        <w:rFonts w:ascii="Symbol" w:hAnsi="Symbol" w:hint="default"/>
        <w:color w:val="808080" w:themeColor="background1" w:themeShade="80"/>
        <w14:cntxtAlts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808080" w:themeColor="background1" w:themeShade="80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808080" w:themeColor="background1" w:themeShade="80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808080" w:themeColor="background1" w:themeShade="80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808080" w:themeColor="background1" w:themeShade="80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2" w15:restartNumberingAfterBreak="0">
    <w:nsid w:val="15E52F58"/>
    <w:multiLevelType w:val="multilevel"/>
    <w:tmpl w:val="DB06EEC8"/>
    <w:styleLink w:val="Flernivlistapunkten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808080" w:themeColor="background1" w:themeShade="80"/>
        <w14:cntxtAlts/>
      </w:rPr>
    </w:lvl>
    <w:lvl w:ilvl="1">
      <w:start w:val="1"/>
      <w:numFmt w:val="bullet"/>
      <w:lvlText w:val=""/>
      <w:lvlJc w:val="left"/>
      <w:pPr>
        <w:ind w:left="1588" w:hanging="284"/>
      </w:pPr>
      <w:rPr>
        <w:rFonts w:ascii="Symbol" w:hAnsi="Symbol" w:hint="default"/>
        <w:color w:val="808080" w:themeColor="background1" w:themeShade="80"/>
      </w:rPr>
    </w:lvl>
    <w:lvl w:ilvl="2">
      <w:start w:val="1"/>
      <w:numFmt w:val="bullet"/>
      <w:lvlText w:val=""/>
      <w:lvlJc w:val="left"/>
      <w:pPr>
        <w:ind w:left="1418" w:hanging="284"/>
      </w:pPr>
      <w:rPr>
        <w:rFonts w:ascii="Symbol" w:hAnsi="Symbol" w:hint="default"/>
        <w:color w:val="808080" w:themeColor="background1" w:themeShade="80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  <w:color w:val="808080" w:themeColor="background1" w:themeShade="80"/>
      </w:rPr>
    </w:lvl>
    <w:lvl w:ilvl="4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  <w:color w:val="808080" w:themeColor="background1" w:themeShade="80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3" w15:restartNumberingAfterBreak="0">
    <w:nsid w:val="1D783C79"/>
    <w:multiLevelType w:val="hybridMultilevel"/>
    <w:tmpl w:val="DB7E054C"/>
    <w:lvl w:ilvl="0" w:tplc="BD46DA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A08AF"/>
    <w:multiLevelType w:val="multilevel"/>
    <w:tmpl w:val="71E85A94"/>
    <w:lvl w:ilvl="0">
      <w:start w:val="1"/>
      <w:numFmt w:val="decimal"/>
      <w:pStyle w:val="Nummerlista"/>
      <w:lvlText w:val="%1."/>
      <w:lvlJc w:val="left"/>
      <w:pPr>
        <w:ind w:left="360" w:hanging="360"/>
      </w:pPr>
      <w:rPr>
        <w:rFonts w:hint="default"/>
        <w:b/>
        <w:i w:val="0"/>
        <w:color w:val="808080" w:themeColor="background1" w:themeShade="8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808080" w:themeColor="background1" w:themeShade="8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 w:val="0"/>
        <w:color w:val="808080" w:themeColor="background1" w:themeShade="8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i w:val="0"/>
        <w:color w:val="808080" w:themeColor="background1" w:themeShade="8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i w:val="0"/>
        <w:color w:val="808080" w:themeColor="background1" w:themeShade="8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4E64D95"/>
    <w:multiLevelType w:val="hybridMultilevel"/>
    <w:tmpl w:val="95F8E064"/>
    <w:lvl w:ilvl="0" w:tplc="EDA473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61589"/>
    <w:multiLevelType w:val="hybridMultilevel"/>
    <w:tmpl w:val="E294F13C"/>
    <w:lvl w:ilvl="0" w:tplc="A8EE61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53171"/>
    <w:multiLevelType w:val="hybridMultilevel"/>
    <w:tmpl w:val="A5E81F6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A12C31"/>
    <w:multiLevelType w:val="hybridMultilevel"/>
    <w:tmpl w:val="D70C9856"/>
    <w:lvl w:ilvl="0" w:tplc="BAE6C3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52FD1"/>
    <w:multiLevelType w:val="hybridMultilevel"/>
    <w:tmpl w:val="63B80580"/>
    <w:lvl w:ilvl="0" w:tplc="4ED4B1B2">
      <w:start w:val="1"/>
      <w:numFmt w:val="bullet"/>
      <w:pStyle w:val="Punklistacheckboxar"/>
      <w:lvlText w:val=""/>
      <w:lvlJc w:val="left"/>
      <w:pPr>
        <w:ind w:left="360" w:hanging="360"/>
      </w:pPr>
      <w:rPr>
        <w:rFonts w:ascii="Wingdings 2" w:hAnsi="Wingdings 2" w:hint="default"/>
        <w:color w:val="767171"/>
        <w:sz w:val="36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2"/>
  </w:num>
  <w:num w:numId="5">
    <w:abstractNumId w:val="1"/>
    <w:lvlOverride w:ilvl="0">
      <w:lvl w:ilvl="0">
        <w:start w:val="1"/>
        <w:numFmt w:val="bullet"/>
        <w:pStyle w:val="Punklista"/>
        <w:lvlText w:val=""/>
        <w:lvlJc w:val="left"/>
        <w:pPr>
          <w:ind w:left="357" w:hanging="357"/>
        </w:pPr>
        <w:rPr>
          <w:rFonts w:ascii="Symbol" w:hAnsi="Symbol" w:hint="default"/>
          <w:color w:val="808080" w:themeColor="background1" w:themeShade="80"/>
          <w14:cntxtAlts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714" w:hanging="357"/>
        </w:pPr>
        <w:rPr>
          <w:rFonts w:ascii="Symbol" w:hAnsi="Symbol" w:hint="default"/>
          <w:color w:val="808080" w:themeColor="background1" w:themeShade="80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071" w:hanging="357"/>
        </w:pPr>
        <w:rPr>
          <w:rFonts w:ascii="Symbol" w:hAnsi="Symbol" w:hint="default"/>
          <w:color w:val="808080" w:themeColor="background1" w:themeShade="80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28" w:hanging="357"/>
        </w:pPr>
        <w:rPr>
          <w:rFonts w:ascii="Symbol" w:hAnsi="Symbol" w:hint="default"/>
          <w:color w:val="808080" w:themeColor="background1" w:themeShade="80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785" w:hanging="357"/>
        </w:pPr>
        <w:rPr>
          <w:rFonts w:ascii="Symbol" w:hAnsi="Symbol" w:hint="default"/>
          <w:color w:val="808080" w:themeColor="background1" w:themeShade="80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142" w:hanging="35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499" w:hanging="35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856" w:hanging="35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213" w:hanging="357"/>
        </w:pPr>
        <w:rPr>
          <w:rFonts w:ascii="Wingdings" w:hAnsi="Wingdings" w:hint="default"/>
        </w:rPr>
      </w:lvl>
    </w:lvlOverride>
  </w:num>
  <w:num w:numId="6">
    <w:abstractNumId w:val="8"/>
  </w:num>
  <w:num w:numId="7">
    <w:abstractNumId w:val="3"/>
  </w:num>
  <w:num w:numId="8">
    <w:abstractNumId w:val="6"/>
  </w:num>
  <w:num w:numId="9">
    <w:abstractNumId w:val="5"/>
  </w:num>
  <w:num w:numId="1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activeWritingStyle w:appName="MSWord" w:lang="en-US" w:vendorID="64" w:dllVersion="0" w:nlCheck="1" w:checkStyle="0"/>
  <w:activeWritingStyle w:appName="MSWord" w:lang="sv-SE" w:vendorID="64" w:dllVersion="0" w:nlCheck="1" w:checkStyle="0"/>
  <w:attachedTemplate r:id="rId1"/>
  <w:stylePaneFormatFilter w:val="1521" w:allStyles="1" w:customStyles="0" w:latentStyles="0" w:stylesInUse="0" w:headingStyles="1" w:numberingStyles="0" w:tableStyles="0" w:directFormattingOnRuns="1" w:directFormattingOnParagraphs="0" w:directFormattingOnNumbering="1" w:directFormattingOnTables="0" w:clearFormatting="1" w:top3HeadingStyles="0" w:visibleStyles="0" w:alternateStyleNames="0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065"/>
    <w:rsid w:val="0000562D"/>
    <w:rsid w:val="00005A1D"/>
    <w:rsid w:val="00013AF5"/>
    <w:rsid w:val="00015A2F"/>
    <w:rsid w:val="00022138"/>
    <w:rsid w:val="00024F52"/>
    <w:rsid w:val="00025624"/>
    <w:rsid w:val="00026334"/>
    <w:rsid w:val="00027CEE"/>
    <w:rsid w:val="00030EBE"/>
    <w:rsid w:val="000318B8"/>
    <w:rsid w:val="0003351C"/>
    <w:rsid w:val="00035060"/>
    <w:rsid w:val="00036002"/>
    <w:rsid w:val="00036F12"/>
    <w:rsid w:val="0004027D"/>
    <w:rsid w:val="000420E9"/>
    <w:rsid w:val="000452E7"/>
    <w:rsid w:val="00052606"/>
    <w:rsid w:val="00053361"/>
    <w:rsid w:val="00054CED"/>
    <w:rsid w:val="0005728C"/>
    <w:rsid w:val="000605F2"/>
    <w:rsid w:val="000624BB"/>
    <w:rsid w:val="000626FF"/>
    <w:rsid w:val="000637FE"/>
    <w:rsid w:val="0006494C"/>
    <w:rsid w:val="000650D0"/>
    <w:rsid w:val="00070AFC"/>
    <w:rsid w:val="000734B6"/>
    <w:rsid w:val="000815E1"/>
    <w:rsid w:val="00084DE9"/>
    <w:rsid w:val="00085F89"/>
    <w:rsid w:val="00094429"/>
    <w:rsid w:val="000A239A"/>
    <w:rsid w:val="000B137F"/>
    <w:rsid w:val="000B168E"/>
    <w:rsid w:val="000B1C1E"/>
    <w:rsid w:val="000C12C9"/>
    <w:rsid w:val="000C47F9"/>
    <w:rsid w:val="000C48FC"/>
    <w:rsid w:val="000C6061"/>
    <w:rsid w:val="000D5812"/>
    <w:rsid w:val="000D7956"/>
    <w:rsid w:val="000E3975"/>
    <w:rsid w:val="000E7CDF"/>
    <w:rsid w:val="000F4426"/>
    <w:rsid w:val="000F6116"/>
    <w:rsid w:val="000F631A"/>
    <w:rsid w:val="00101F7F"/>
    <w:rsid w:val="00102D3D"/>
    <w:rsid w:val="001032FA"/>
    <w:rsid w:val="00110375"/>
    <w:rsid w:val="00110B2A"/>
    <w:rsid w:val="00110D91"/>
    <w:rsid w:val="00112C9B"/>
    <w:rsid w:val="00116A03"/>
    <w:rsid w:val="00117FF2"/>
    <w:rsid w:val="0013135B"/>
    <w:rsid w:val="00131E74"/>
    <w:rsid w:val="00140C67"/>
    <w:rsid w:val="00140EBA"/>
    <w:rsid w:val="001416DD"/>
    <w:rsid w:val="00141A2E"/>
    <w:rsid w:val="0014422F"/>
    <w:rsid w:val="00145371"/>
    <w:rsid w:val="0014664A"/>
    <w:rsid w:val="00146C2D"/>
    <w:rsid w:val="00147152"/>
    <w:rsid w:val="001503A4"/>
    <w:rsid w:val="0015059D"/>
    <w:rsid w:val="00152825"/>
    <w:rsid w:val="00161C3F"/>
    <w:rsid w:val="00164BDA"/>
    <w:rsid w:val="00164F1A"/>
    <w:rsid w:val="0017181D"/>
    <w:rsid w:val="0017440E"/>
    <w:rsid w:val="0017798A"/>
    <w:rsid w:val="001819E2"/>
    <w:rsid w:val="00184C74"/>
    <w:rsid w:val="00186B86"/>
    <w:rsid w:val="00187ECE"/>
    <w:rsid w:val="00191917"/>
    <w:rsid w:val="001A02E7"/>
    <w:rsid w:val="001A1594"/>
    <w:rsid w:val="001A2C23"/>
    <w:rsid w:val="001A5347"/>
    <w:rsid w:val="001A7A7F"/>
    <w:rsid w:val="001B05E3"/>
    <w:rsid w:val="001B4FBC"/>
    <w:rsid w:val="001B510D"/>
    <w:rsid w:val="001B5C49"/>
    <w:rsid w:val="001B6B9B"/>
    <w:rsid w:val="001C06A9"/>
    <w:rsid w:val="001D0D17"/>
    <w:rsid w:val="001D18F7"/>
    <w:rsid w:val="001D6F84"/>
    <w:rsid w:val="001D7FCB"/>
    <w:rsid w:val="001E30F4"/>
    <w:rsid w:val="001F1ED6"/>
    <w:rsid w:val="001F336B"/>
    <w:rsid w:val="001F3A26"/>
    <w:rsid w:val="001F7049"/>
    <w:rsid w:val="001F7AEA"/>
    <w:rsid w:val="00201078"/>
    <w:rsid w:val="00203695"/>
    <w:rsid w:val="0020604E"/>
    <w:rsid w:val="002076EA"/>
    <w:rsid w:val="00210BA4"/>
    <w:rsid w:val="00212FE1"/>
    <w:rsid w:val="002140E7"/>
    <w:rsid w:val="00216EB0"/>
    <w:rsid w:val="0022536A"/>
    <w:rsid w:val="00226351"/>
    <w:rsid w:val="002267B5"/>
    <w:rsid w:val="00227310"/>
    <w:rsid w:val="00230B58"/>
    <w:rsid w:val="00232414"/>
    <w:rsid w:val="0023361C"/>
    <w:rsid w:val="00233E9D"/>
    <w:rsid w:val="0024183C"/>
    <w:rsid w:val="0024266E"/>
    <w:rsid w:val="00242816"/>
    <w:rsid w:val="00247EAF"/>
    <w:rsid w:val="0026412D"/>
    <w:rsid w:val="00270EF4"/>
    <w:rsid w:val="002777A5"/>
    <w:rsid w:val="00280D15"/>
    <w:rsid w:val="0028231D"/>
    <w:rsid w:val="002838E7"/>
    <w:rsid w:val="00285239"/>
    <w:rsid w:val="00287F29"/>
    <w:rsid w:val="00290E54"/>
    <w:rsid w:val="002A0F8B"/>
    <w:rsid w:val="002A1133"/>
    <w:rsid w:val="002A2193"/>
    <w:rsid w:val="002B01D8"/>
    <w:rsid w:val="002B211C"/>
    <w:rsid w:val="002B6837"/>
    <w:rsid w:val="002B734A"/>
    <w:rsid w:val="002C1FFC"/>
    <w:rsid w:val="002C6701"/>
    <w:rsid w:val="002D1565"/>
    <w:rsid w:val="002D2F1F"/>
    <w:rsid w:val="002D3427"/>
    <w:rsid w:val="002E02BF"/>
    <w:rsid w:val="002F26ED"/>
    <w:rsid w:val="002F3E17"/>
    <w:rsid w:val="002F4FDC"/>
    <w:rsid w:val="002F5943"/>
    <w:rsid w:val="002F71BA"/>
    <w:rsid w:val="00301DF0"/>
    <w:rsid w:val="00303CF1"/>
    <w:rsid w:val="003100D3"/>
    <w:rsid w:val="00316AB9"/>
    <w:rsid w:val="00322C3F"/>
    <w:rsid w:val="00325D2F"/>
    <w:rsid w:val="003333C0"/>
    <w:rsid w:val="00333813"/>
    <w:rsid w:val="00334698"/>
    <w:rsid w:val="00337C1A"/>
    <w:rsid w:val="00340FB2"/>
    <w:rsid w:val="00342FE4"/>
    <w:rsid w:val="00343BF0"/>
    <w:rsid w:val="00343D82"/>
    <w:rsid w:val="00343F12"/>
    <w:rsid w:val="00345DCC"/>
    <w:rsid w:val="00346237"/>
    <w:rsid w:val="0034643B"/>
    <w:rsid w:val="0034669C"/>
    <w:rsid w:val="00353DD2"/>
    <w:rsid w:val="00353F35"/>
    <w:rsid w:val="003561A4"/>
    <w:rsid w:val="003653BE"/>
    <w:rsid w:val="00367603"/>
    <w:rsid w:val="00367DC0"/>
    <w:rsid w:val="00370289"/>
    <w:rsid w:val="00370334"/>
    <w:rsid w:val="003732A9"/>
    <w:rsid w:val="003759D4"/>
    <w:rsid w:val="003834AF"/>
    <w:rsid w:val="00383668"/>
    <w:rsid w:val="00384BAF"/>
    <w:rsid w:val="0038525C"/>
    <w:rsid w:val="00385C80"/>
    <w:rsid w:val="003908CE"/>
    <w:rsid w:val="003923F3"/>
    <w:rsid w:val="003948EF"/>
    <w:rsid w:val="0039687F"/>
    <w:rsid w:val="00396996"/>
    <w:rsid w:val="003A57E0"/>
    <w:rsid w:val="003A6203"/>
    <w:rsid w:val="003A6FF3"/>
    <w:rsid w:val="003A7419"/>
    <w:rsid w:val="003A7DB0"/>
    <w:rsid w:val="003B088B"/>
    <w:rsid w:val="003B45A0"/>
    <w:rsid w:val="003B489B"/>
    <w:rsid w:val="003B4DAD"/>
    <w:rsid w:val="003B5331"/>
    <w:rsid w:val="003B59FC"/>
    <w:rsid w:val="003B6FA8"/>
    <w:rsid w:val="003C033E"/>
    <w:rsid w:val="003C3961"/>
    <w:rsid w:val="003C72F1"/>
    <w:rsid w:val="003D18D2"/>
    <w:rsid w:val="003D2558"/>
    <w:rsid w:val="003D5DFB"/>
    <w:rsid w:val="003E01F2"/>
    <w:rsid w:val="003E1B94"/>
    <w:rsid w:val="003E2515"/>
    <w:rsid w:val="003F3325"/>
    <w:rsid w:val="0040155E"/>
    <w:rsid w:val="004023EB"/>
    <w:rsid w:val="0040456F"/>
    <w:rsid w:val="00407D81"/>
    <w:rsid w:val="0041603B"/>
    <w:rsid w:val="00423065"/>
    <w:rsid w:val="00430DF5"/>
    <w:rsid w:val="00446F8C"/>
    <w:rsid w:val="0045597F"/>
    <w:rsid w:val="00455F37"/>
    <w:rsid w:val="004567FC"/>
    <w:rsid w:val="00457403"/>
    <w:rsid w:val="00460BC1"/>
    <w:rsid w:val="00461E75"/>
    <w:rsid w:val="004620E0"/>
    <w:rsid w:val="00475C4E"/>
    <w:rsid w:val="004768D3"/>
    <w:rsid w:val="00485E32"/>
    <w:rsid w:val="00487867"/>
    <w:rsid w:val="004A3C09"/>
    <w:rsid w:val="004A693A"/>
    <w:rsid w:val="004B555F"/>
    <w:rsid w:val="004C11C9"/>
    <w:rsid w:val="004C1610"/>
    <w:rsid w:val="004C2514"/>
    <w:rsid w:val="004C7602"/>
    <w:rsid w:val="004C7E9C"/>
    <w:rsid w:val="004D0CB2"/>
    <w:rsid w:val="004D1371"/>
    <w:rsid w:val="004D2DDB"/>
    <w:rsid w:val="004D364E"/>
    <w:rsid w:val="004D3D59"/>
    <w:rsid w:val="004D6E8E"/>
    <w:rsid w:val="004E4F83"/>
    <w:rsid w:val="004E68F8"/>
    <w:rsid w:val="004E7295"/>
    <w:rsid w:val="004F2C57"/>
    <w:rsid w:val="004F41C9"/>
    <w:rsid w:val="004F7EF4"/>
    <w:rsid w:val="005143D9"/>
    <w:rsid w:val="00516789"/>
    <w:rsid w:val="005207E1"/>
    <w:rsid w:val="00521EB8"/>
    <w:rsid w:val="00521F72"/>
    <w:rsid w:val="005223D2"/>
    <w:rsid w:val="005238CE"/>
    <w:rsid w:val="0052777B"/>
    <w:rsid w:val="00530A31"/>
    <w:rsid w:val="00531F21"/>
    <w:rsid w:val="00534F95"/>
    <w:rsid w:val="005369BA"/>
    <w:rsid w:val="005415F4"/>
    <w:rsid w:val="00544622"/>
    <w:rsid w:val="00544AF5"/>
    <w:rsid w:val="00544C70"/>
    <w:rsid w:val="005459FD"/>
    <w:rsid w:val="00547F8D"/>
    <w:rsid w:val="0055364D"/>
    <w:rsid w:val="00554257"/>
    <w:rsid w:val="00554D46"/>
    <w:rsid w:val="005571C3"/>
    <w:rsid w:val="00562932"/>
    <w:rsid w:val="005638D7"/>
    <w:rsid w:val="00566103"/>
    <w:rsid w:val="00570777"/>
    <w:rsid w:val="00575846"/>
    <w:rsid w:val="0057647F"/>
    <w:rsid w:val="00577BCD"/>
    <w:rsid w:val="00580213"/>
    <w:rsid w:val="00593191"/>
    <w:rsid w:val="005932C6"/>
    <w:rsid w:val="00595A80"/>
    <w:rsid w:val="0059673C"/>
    <w:rsid w:val="005A25AD"/>
    <w:rsid w:val="005A27D3"/>
    <w:rsid w:val="005A3EDA"/>
    <w:rsid w:val="005A5287"/>
    <w:rsid w:val="005A5C95"/>
    <w:rsid w:val="005A6625"/>
    <w:rsid w:val="005B3EFC"/>
    <w:rsid w:val="005B7392"/>
    <w:rsid w:val="005B767D"/>
    <w:rsid w:val="005C13E6"/>
    <w:rsid w:val="005C7E1C"/>
    <w:rsid w:val="005D44F8"/>
    <w:rsid w:val="005D59FE"/>
    <w:rsid w:val="005D5FAF"/>
    <w:rsid w:val="005E05E8"/>
    <w:rsid w:val="005E0AAA"/>
    <w:rsid w:val="005E297B"/>
    <w:rsid w:val="005E5BA2"/>
    <w:rsid w:val="0060543D"/>
    <w:rsid w:val="00610170"/>
    <w:rsid w:val="0061445C"/>
    <w:rsid w:val="00615227"/>
    <w:rsid w:val="0061646F"/>
    <w:rsid w:val="00623D5E"/>
    <w:rsid w:val="00624EF9"/>
    <w:rsid w:val="006259E0"/>
    <w:rsid w:val="0062621A"/>
    <w:rsid w:val="0063225E"/>
    <w:rsid w:val="00636D29"/>
    <w:rsid w:val="00641943"/>
    <w:rsid w:val="00645262"/>
    <w:rsid w:val="006509B0"/>
    <w:rsid w:val="006529CB"/>
    <w:rsid w:val="00652AEB"/>
    <w:rsid w:val="00655646"/>
    <w:rsid w:val="00655A71"/>
    <w:rsid w:val="00661BE7"/>
    <w:rsid w:val="00663426"/>
    <w:rsid w:val="00663788"/>
    <w:rsid w:val="00666309"/>
    <w:rsid w:val="006713F6"/>
    <w:rsid w:val="0067292C"/>
    <w:rsid w:val="00673660"/>
    <w:rsid w:val="00673D46"/>
    <w:rsid w:val="00682FAC"/>
    <w:rsid w:val="00684A27"/>
    <w:rsid w:val="00685133"/>
    <w:rsid w:val="0068541E"/>
    <w:rsid w:val="006872AF"/>
    <w:rsid w:val="00687AAF"/>
    <w:rsid w:val="00690820"/>
    <w:rsid w:val="006919E9"/>
    <w:rsid w:val="00691B20"/>
    <w:rsid w:val="00692A7E"/>
    <w:rsid w:val="00694602"/>
    <w:rsid w:val="00696CBC"/>
    <w:rsid w:val="006A3CA1"/>
    <w:rsid w:val="006A5051"/>
    <w:rsid w:val="006A5A57"/>
    <w:rsid w:val="006C0853"/>
    <w:rsid w:val="006C0C11"/>
    <w:rsid w:val="006C13B1"/>
    <w:rsid w:val="006C29EC"/>
    <w:rsid w:val="006C2A8A"/>
    <w:rsid w:val="006C4814"/>
    <w:rsid w:val="006C4D14"/>
    <w:rsid w:val="006D0A8A"/>
    <w:rsid w:val="006D0DA5"/>
    <w:rsid w:val="006D659A"/>
    <w:rsid w:val="006E0F48"/>
    <w:rsid w:val="006E1B18"/>
    <w:rsid w:val="006E7530"/>
    <w:rsid w:val="006F4560"/>
    <w:rsid w:val="006F6FF2"/>
    <w:rsid w:val="006F75A1"/>
    <w:rsid w:val="00703F49"/>
    <w:rsid w:val="007076D6"/>
    <w:rsid w:val="007079DE"/>
    <w:rsid w:val="00712873"/>
    <w:rsid w:val="00713AB3"/>
    <w:rsid w:val="00714471"/>
    <w:rsid w:val="007163A8"/>
    <w:rsid w:val="007164BD"/>
    <w:rsid w:val="00716BB0"/>
    <w:rsid w:val="00716D22"/>
    <w:rsid w:val="00717701"/>
    <w:rsid w:val="0072121C"/>
    <w:rsid w:val="00726B14"/>
    <w:rsid w:val="00731BC8"/>
    <w:rsid w:val="007341F9"/>
    <w:rsid w:val="007428EA"/>
    <w:rsid w:val="00743077"/>
    <w:rsid w:val="0074446A"/>
    <w:rsid w:val="00745BD1"/>
    <w:rsid w:val="007477E1"/>
    <w:rsid w:val="0075354A"/>
    <w:rsid w:val="0075358E"/>
    <w:rsid w:val="007556E9"/>
    <w:rsid w:val="0076173C"/>
    <w:rsid w:val="00761E68"/>
    <w:rsid w:val="0076707F"/>
    <w:rsid w:val="00772E6D"/>
    <w:rsid w:val="00772F2E"/>
    <w:rsid w:val="00773D29"/>
    <w:rsid w:val="0077727A"/>
    <w:rsid w:val="00780F21"/>
    <w:rsid w:val="00782DC0"/>
    <w:rsid w:val="00782E1D"/>
    <w:rsid w:val="00783772"/>
    <w:rsid w:val="00784D5A"/>
    <w:rsid w:val="00786764"/>
    <w:rsid w:val="00786B89"/>
    <w:rsid w:val="0079057B"/>
    <w:rsid w:val="00790A15"/>
    <w:rsid w:val="00793349"/>
    <w:rsid w:val="007934A5"/>
    <w:rsid w:val="00795369"/>
    <w:rsid w:val="00796A62"/>
    <w:rsid w:val="007A598A"/>
    <w:rsid w:val="007A62AC"/>
    <w:rsid w:val="007C2578"/>
    <w:rsid w:val="007C3AC3"/>
    <w:rsid w:val="007C51B2"/>
    <w:rsid w:val="007C5D29"/>
    <w:rsid w:val="007C5EA4"/>
    <w:rsid w:val="007C6A44"/>
    <w:rsid w:val="007D2F0C"/>
    <w:rsid w:val="007D5896"/>
    <w:rsid w:val="007D58DC"/>
    <w:rsid w:val="007E10A8"/>
    <w:rsid w:val="007F30E2"/>
    <w:rsid w:val="007F3C8B"/>
    <w:rsid w:val="007F4BF0"/>
    <w:rsid w:val="007F62BD"/>
    <w:rsid w:val="008009EC"/>
    <w:rsid w:val="00800A58"/>
    <w:rsid w:val="00804826"/>
    <w:rsid w:val="0081192A"/>
    <w:rsid w:val="00811FDC"/>
    <w:rsid w:val="00812424"/>
    <w:rsid w:val="0081343D"/>
    <w:rsid w:val="00820036"/>
    <w:rsid w:val="00822856"/>
    <w:rsid w:val="00827000"/>
    <w:rsid w:val="00835635"/>
    <w:rsid w:val="00845E9B"/>
    <w:rsid w:val="0084645E"/>
    <w:rsid w:val="0085463B"/>
    <w:rsid w:val="0085602A"/>
    <w:rsid w:val="00861771"/>
    <w:rsid w:val="00863917"/>
    <w:rsid w:val="008652D7"/>
    <w:rsid w:val="008656D1"/>
    <w:rsid w:val="00865BEF"/>
    <w:rsid w:val="00867960"/>
    <w:rsid w:val="00870F82"/>
    <w:rsid w:val="00876D91"/>
    <w:rsid w:val="00891723"/>
    <w:rsid w:val="00891E68"/>
    <w:rsid w:val="00893205"/>
    <w:rsid w:val="00895BA2"/>
    <w:rsid w:val="00896B6B"/>
    <w:rsid w:val="008A01CE"/>
    <w:rsid w:val="008A110F"/>
    <w:rsid w:val="008A2309"/>
    <w:rsid w:val="008A2834"/>
    <w:rsid w:val="008A794D"/>
    <w:rsid w:val="008B0405"/>
    <w:rsid w:val="008B60E6"/>
    <w:rsid w:val="008B67AC"/>
    <w:rsid w:val="008C0908"/>
    <w:rsid w:val="008D39AD"/>
    <w:rsid w:val="008D7E43"/>
    <w:rsid w:val="008E4419"/>
    <w:rsid w:val="008E47DD"/>
    <w:rsid w:val="008E51FE"/>
    <w:rsid w:val="008E5420"/>
    <w:rsid w:val="008F3448"/>
    <w:rsid w:val="008F68CC"/>
    <w:rsid w:val="008F6A59"/>
    <w:rsid w:val="0090020B"/>
    <w:rsid w:val="00901129"/>
    <w:rsid w:val="00907365"/>
    <w:rsid w:val="00913AF3"/>
    <w:rsid w:val="00913E4B"/>
    <w:rsid w:val="00914155"/>
    <w:rsid w:val="00914C88"/>
    <w:rsid w:val="009173AC"/>
    <w:rsid w:val="009316D3"/>
    <w:rsid w:val="0093214C"/>
    <w:rsid w:val="00933DAC"/>
    <w:rsid w:val="00936FD1"/>
    <w:rsid w:val="0094095D"/>
    <w:rsid w:val="009425B1"/>
    <w:rsid w:val="0094395A"/>
    <w:rsid w:val="00944B35"/>
    <w:rsid w:val="009518A1"/>
    <w:rsid w:val="009601B7"/>
    <w:rsid w:val="009619FF"/>
    <w:rsid w:val="009627D1"/>
    <w:rsid w:val="00964501"/>
    <w:rsid w:val="0096604E"/>
    <w:rsid w:val="00967976"/>
    <w:rsid w:val="00971F2E"/>
    <w:rsid w:val="00972B2D"/>
    <w:rsid w:val="00973FD6"/>
    <w:rsid w:val="00981C2A"/>
    <w:rsid w:val="00983010"/>
    <w:rsid w:val="009837B8"/>
    <w:rsid w:val="0098602B"/>
    <w:rsid w:val="0099337D"/>
    <w:rsid w:val="00994CC4"/>
    <w:rsid w:val="009B198D"/>
    <w:rsid w:val="009B2CF8"/>
    <w:rsid w:val="009B4684"/>
    <w:rsid w:val="009B648A"/>
    <w:rsid w:val="009C0919"/>
    <w:rsid w:val="009C6377"/>
    <w:rsid w:val="009E5687"/>
    <w:rsid w:val="009F2E8B"/>
    <w:rsid w:val="009F7C97"/>
    <w:rsid w:val="00A00FB6"/>
    <w:rsid w:val="00A01914"/>
    <w:rsid w:val="00A01D5C"/>
    <w:rsid w:val="00A038C0"/>
    <w:rsid w:val="00A05CEC"/>
    <w:rsid w:val="00A069EB"/>
    <w:rsid w:val="00A06C45"/>
    <w:rsid w:val="00A06FB6"/>
    <w:rsid w:val="00A071A8"/>
    <w:rsid w:val="00A0753F"/>
    <w:rsid w:val="00A07DC5"/>
    <w:rsid w:val="00A15E27"/>
    <w:rsid w:val="00A21251"/>
    <w:rsid w:val="00A237F1"/>
    <w:rsid w:val="00A33C12"/>
    <w:rsid w:val="00A35D0B"/>
    <w:rsid w:val="00A36015"/>
    <w:rsid w:val="00A36DD6"/>
    <w:rsid w:val="00A44A9E"/>
    <w:rsid w:val="00A63090"/>
    <w:rsid w:val="00A64922"/>
    <w:rsid w:val="00A6514D"/>
    <w:rsid w:val="00A66A31"/>
    <w:rsid w:val="00A7022D"/>
    <w:rsid w:val="00A845AE"/>
    <w:rsid w:val="00A86E61"/>
    <w:rsid w:val="00A90A77"/>
    <w:rsid w:val="00A927E2"/>
    <w:rsid w:val="00A92C3A"/>
    <w:rsid w:val="00A92C9E"/>
    <w:rsid w:val="00A93161"/>
    <w:rsid w:val="00AA056D"/>
    <w:rsid w:val="00AA06B0"/>
    <w:rsid w:val="00AA0A7D"/>
    <w:rsid w:val="00AA0B44"/>
    <w:rsid w:val="00AA2D51"/>
    <w:rsid w:val="00AA2EA8"/>
    <w:rsid w:val="00AA40AD"/>
    <w:rsid w:val="00AB0233"/>
    <w:rsid w:val="00AC1B42"/>
    <w:rsid w:val="00AC2525"/>
    <w:rsid w:val="00AC7B5A"/>
    <w:rsid w:val="00AC7D3D"/>
    <w:rsid w:val="00AD7C85"/>
    <w:rsid w:val="00AE0B71"/>
    <w:rsid w:val="00AE118F"/>
    <w:rsid w:val="00AE58E1"/>
    <w:rsid w:val="00AE6B95"/>
    <w:rsid w:val="00AF010F"/>
    <w:rsid w:val="00AF09EB"/>
    <w:rsid w:val="00AF36A0"/>
    <w:rsid w:val="00AF44C9"/>
    <w:rsid w:val="00AF49D0"/>
    <w:rsid w:val="00AF6BCC"/>
    <w:rsid w:val="00B01ECE"/>
    <w:rsid w:val="00B05349"/>
    <w:rsid w:val="00B1473D"/>
    <w:rsid w:val="00B17FC8"/>
    <w:rsid w:val="00B21365"/>
    <w:rsid w:val="00B22D2E"/>
    <w:rsid w:val="00B26F37"/>
    <w:rsid w:val="00B30E53"/>
    <w:rsid w:val="00B32216"/>
    <w:rsid w:val="00B34CE9"/>
    <w:rsid w:val="00B408A7"/>
    <w:rsid w:val="00B4285A"/>
    <w:rsid w:val="00B4431F"/>
    <w:rsid w:val="00B47FD9"/>
    <w:rsid w:val="00B53412"/>
    <w:rsid w:val="00B54401"/>
    <w:rsid w:val="00B55978"/>
    <w:rsid w:val="00B56CEF"/>
    <w:rsid w:val="00B65B3D"/>
    <w:rsid w:val="00B776D7"/>
    <w:rsid w:val="00B77902"/>
    <w:rsid w:val="00B80E06"/>
    <w:rsid w:val="00B87CA6"/>
    <w:rsid w:val="00B93F29"/>
    <w:rsid w:val="00B955FB"/>
    <w:rsid w:val="00BA2943"/>
    <w:rsid w:val="00BA6C8B"/>
    <w:rsid w:val="00BA6E01"/>
    <w:rsid w:val="00BB0B06"/>
    <w:rsid w:val="00BB3DDD"/>
    <w:rsid w:val="00BB5D50"/>
    <w:rsid w:val="00BB68B3"/>
    <w:rsid w:val="00BB69BD"/>
    <w:rsid w:val="00BC083E"/>
    <w:rsid w:val="00BC1675"/>
    <w:rsid w:val="00BC5ED8"/>
    <w:rsid w:val="00BC7C6F"/>
    <w:rsid w:val="00BD77F3"/>
    <w:rsid w:val="00BE0DB0"/>
    <w:rsid w:val="00BE11CD"/>
    <w:rsid w:val="00BE165F"/>
    <w:rsid w:val="00BE2E20"/>
    <w:rsid w:val="00BE533A"/>
    <w:rsid w:val="00BE742F"/>
    <w:rsid w:val="00BF1027"/>
    <w:rsid w:val="00BF11FB"/>
    <w:rsid w:val="00BF2EF4"/>
    <w:rsid w:val="00BF398D"/>
    <w:rsid w:val="00BF4952"/>
    <w:rsid w:val="00BF5EFD"/>
    <w:rsid w:val="00C05247"/>
    <w:rsid w:val="00C12EA1"/>
    <w:rsid w:val="00C23BA4"/>
    <w:rsid w:val="00C258F4"/>
    <w:rsid w:val="00C31058"/>
    <w:rsid w:val="00C331BB"/>
    <w:rsid w:val="00C409DD"/>
    <w:rsid w:val="00C41F5E"/>
    <w:rsid w:val="00C44A33"/>
    <w:rsid w:val="00C45466"/>
    <w:rsid w:val="00C46B43"/>
    <w:rsid w:val="00C50568"/>
    <w:rsid w:val="00C51554"/>
    <w:rsid w:val="00C51EE6"/>
    <w:rsid w:val="00C5432E"/>
    <w:rsid w:val="00C61413"/>
    <w:rsid w:val="00C6383F"/>
    <w:rsid w:val="00C66C84"/>
    <w:rsid w:val="00C66D96"/>
    <w:rsid w:val="00C67DA7"/>
    <w:rsid w:val="00C71893"/>
    <w:rsid w:val="00C71E6E"/>
    <w:rsid w:val="00C73492"/>
    <w:rsid w:val="00C770EE"/>
    <w:rsid w:val="00C82735"/>
    <w:rsid w:val="00C842B9"/>
    <w:rsid w:val="00C91DCA"/>
    <w:rsid w:val="00C94934"/>
    <w:rsid w:val="00C95841"/>
    <w:rsid w:val="00C96DEB"/>
    <w:rsid w:val="00C9739B"/>
    <w:rsid w:val="00CA110D"/>
    <w:rsid w:val="00CA2447"/>
    <w:rsid w:val="00CA4919"/>
    <w:rsid w:val="00CB0070"/>
    <w:rsid w:val="00CB4E0D"/>
    <w:rsid w:val="00CB4FED"/>
    <w:rsid w:val="00CB576B"/>
    <w:rsid w:val="00CB7EBD"/>
    <w:rsid w:val="00CC190F"/>
    <w:rsid w:val="00CD77D8"/>
    <w:rsid w:val="00CE0464"/>
    <w:rsid w:val="00CE1CCB"/>
    <w:rsid w:val="00CE3477"/>
    <w:rsid w:val="00CE38E4"/>
    <w:rsid w:val="00CE6111"/>
    <w:rsid w:val="00CF2A1E"/>
    <w:rsid w:val="00CF61AF"/>
    <w:rsid w:val="00CF6435"/>
    <w:rsid w:val="00CF77C4"/>
    <w:rsid w:val="00D02C0D"/>
    <w:rsid w:val="00D04051"/>
    <w:rsid w:val="00D12BC1"/>
    <w:rsid w:val="00D13B30"/>
    <w:rsid w:val="00D141E4"/>
    <w:rsid w:val="00D14773"/>
    <w:rsid w:val="00D200F9"/>
    <w:rsid w:val="00D2331F"/>
    <w:rsid w:val="00D31709"/>
    <w:rsid w:val="00D32B39"/>
    <w:rsid w:val="00D33EED"/>
    <w:rsid w:val="00D419EE"/>
    <w:rsid w:val="00D41F6F"/>
    <w:rsid w:val="00D42A49"/>
    <w:rsid w:val="00D44D45"/>
    <w:rsid w:val="00D609A0"/>
    <w:rsid w:val="00D60BB3"/>
    <w:rsid w:val="00D855D8"/>
    <w:rsid w:val="00D90B27"/>
    <w:rsid w:val="00D93C0D"/>
    <w:rsid w:val="00D95CD4"/>
    <w:rsid w:val="00D97B3F"/>
    <w:rsid w:val="00DA0475"/>
    <w:rsid w:val="00DA2598"/>
    <w:rsid w:val="00DB0299"/>
    <w:rsid w:val="00DB189A"/>
    <w:rsid w:val="00DB2C73"/>
    <w:rsid w:val="00DB3461"/>
    <w:rsid w:val="00DB3524"/>
    <w:rsid w:val="00DC431F"/>
    <w:rsid w:val="00DD2146"/>
    <w:rsid w:val="00DD2E5C"/>
    <w:rsid w:val="00DD36F3"/>
    <w:rsid w:val="00DD5041"/>
    <w:rsid w:val="00DE0199"/>
    <w:rsid w:val="00DE651A"/>
    <w:rsid w:val="00DF0176"/>
    <w:rsid w:val="00DF6150"/>
    <w:rsid w:val="00E00713"/>
    <w:rsid w:val="00E04A4E"/>
    <w:rsid w:val="00E157C4"/>
    <w:rsid w:val="00E2306E"/>
    <w:rsid w:val="00E23AE0"/>
    <w:rsid w:val="00E2581B"/>
    <w:rsid w:val="00E25EC7"/>
    <w:rsid w:val="00E26542"/>
    <w:rsid w:val="00E34A0D"/>
    <w:rsid w:val="00E426CA"/>
    <w:rsid w:val="00E43D0B"/>
    <w:rsid w:val="00E441D9"/>
    <w:rsid w:val="00E444D7"/>
    <w:rsid w:val="00E45FBB"/>
    <w:rsid w:val="00E46831"/>
    <w:rsid w:val="00E46FA0"/>
    <w:rsid w:val="00E50A6F"/>
    <w:rsid w:val="00E55832"/>
    <w:rsid w:val="00E56407"/>
    <w:rsid w:val="00E61D60"/>
    <w:rsid w:val="00E6307B"/>
    <w:rsid w:val="00E64683"/>
    <w:rsid w:val="00E65EF8"/>
    <w:rsid w:val="00E6672D"/>
    <w:rsid w:val="00E66FCF"/>
    <w:rsid w:val="00E77076"/>
    <w:rsid w:val="00E8037B"/>
    <w:rsid w:val="00E919F1"/>
    <w:rsid w:val="00E937B1"/>
    <w:rsid w:val="00E95841"/>
    <w:rsid w:val="00E97FD0"/>
    <w:rsid w:val="00EA05E2"/>
    <w:rsid w:val="00EA2A9D"/>
    <w:rsid w:val="00EB2280"/>
    <w:rsid w:val="00EB27A4"/>
    <w:rsid w:val="00EB474A"/>
    <w:rsid w:val="00EB4B36"/>
    <w:rsid w:val="00EB66E0"/>
    <w:rsid w:val="00EC2BE0"/>
    <w:rsid w:val="00EC7ACA"/>
    <w:rsid w:val="00ED0772"/>
    <w:rsid w:val="00ED090A"/>
    <w:rsid w:val="00ED1D15"/>
    <w:rsid w:val="00ED67D0"/>
    <w:rsid w:val="00ED78E2"/>
    <w:rsid w:val="00EE60DC"/>
    <w:rsid w:val="00EF1D43"/>
    <w:rsid w:val="00EF4AD4"/>
    <w:rsid w:val="00EF6B37"/>
    <w:rsid w:val="00EF77DC"/>
    <w:rsid w:val="00F06746"/>
    <w:rsid w:val="00F06970"/>
    <w:rsid w:val="00F16CCF"/>
    <w:rsid w:val="00F25AF0"/>
    <w:rsid w:val="00F273BD"/>
    <w:rsid w:val="00F27CED"/>
    <w:rsid w:val="00F326B8"/>
    <w:rsid w:val="00F32FE9"/>
    <w:rsid w:val="00F333C5"/>
    <w:rsid w:val="00F33579"/>
    <w:rsid w:val="00F3394D"/>
    <w:rsid w:val="00F366E1"/>
    <w:rsid w:val="00F36B8B"/>
    <w:rsid w:val="00F37760"/>
    <w:rsid w:val="00F44509"/>
    <w:rsid w:val="00F44CDD"/>
    <w:rsid w:val="00F4676E"/>
    <w:rsid w:val="00F4760C"/>
    <w:rsid w:val="00F47D10"/>
    <w:rsid w:val="00F50946"/>
    <w:rsid w:val="00F52B1D"/>
    <w:rsid w:val="00F63996"/>
    <w:rsid w:val="00F710D7"/>
    <w:rsid w:val="00F81800"/>
    <w:rsid w:val="00F81BFE"/>
    <w:rsid w:val="00F900F5"/>
    <w:rsid w:val="00F901B4"/>
    <w:rsid w:val="00F95DF2"/>
    <w:rsid w:val="00FA4CA8"/>
    <w:rsid w:val="00FA6A40"/>
    <w:rsid w:val="00FB32CE"/>
    <w:rsid w:val="00FB5A29"/>
    <w:rsid w:val="00FC5F75"/>
    <w:rsid w:val="00FD2058"/>
    <w:rsid w:val="00FD2774"/>
    <w:rsid w:val="00FD413B"/>
    <w:rsid w:val="00FD4CE0"/>
    <w:rsid w:val="00FE3981"/>
    <w:rsid w:val="00FE4386"/>
    <w:rsid w:val="00FE4CE4"/>
    <w:rsid w:val="00FF253E"/>
    <w:rsid w:val="00FF3B17"/>
    <w:rsid w:val="00FF5CB3"/>
    <w:rsid w:val="00FF6D50"/>
    <w:rsid w:val="00FF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939AB-C52A-4C8C-BEEE-B7F681961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4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0DA5"/>
    <w:pPr>
      <w:spacing w:after="200" w:line="260" w:lineRule="atLeast"/>
    </w:pPr>
    <w:rPr>
      <w:sz w:val="23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2"/>
    <w:qFormat/>
    <w:rsid w:val="006D0DA5"/>
    <w:pPr>
      <w:keepNext/>
      <w:keepLines/>
      <w:suppressAutoHyphens/>
      <w:spacing w:before="360" w:after="120" w:line="300" w:lineRule="atLeast"/>
      <w:outlineLvl w:val="0"/>
    </w:pPr>
    <w:rPr>
      <w:rFonts w:ascii="Arial" w:hAnsi="Arial"/>
      <w:spacing w:val="-8"/>
      <w:kern w:val="40"/>
      <w:sz w:val="36"/>
      <w:szCs w:val="32"/>
    </w:rPr>
  </w:style>
  <w:style w:type="paragraph" w:styleId="Rubrik2">
    <w:name w:val="heading 2"/>
    <w:basedOn w:val="Normal"/>
    <w:next w:val="Normal"/>
    <w:link w:val="Rubrik2Char"/>
    <w:autoRedefine/>
    <w:uiPriority w:val="2"/>
    <w:qFormat/>
    <w:rsid w:val="006D0DA5"/>
    <w:pPr>
      <w:keepNext/>
      <w:keepLines/>
      <w:suppressAutoHyphens/>
      <w:spacing w:before="200" w:after="80" w:line="300" w:lineRule="atLeast"/>
      <w:outlineLvl w:val="1"/>
    </w:pPr>
    <w:rPr>
      <w:rFonts w:ascii="Arial" w:hAnsi="Arial"/>
      <w:spacing w:val="-8"/>
      <w:sz w:val="32"/>
      <w:szCs w:val="28"/>
    </w:rPr>
  </w:style>
  <w:style w:type="paragraph" w:styleId="Rubrik3">
    <w:name w:val="heading 3"/>
    <w:basedOn w:val="Normal"/>
    <w:next w:val="Normal"/>
    <w:link w:val="Rubrik3Char"/>
    <w:uiPriority w:val="3"/>
    <w:qFormat/>
    <w:rsid w:val="006D0DA5"/>
    <w:pPr>
      <w:keepNext/>
      <w:keepLines/>
      <w:spacing w:before="240" w:after="40" w:line="280" w:lineRule="atLeast"/>
      <w:outlineLvl w:val="2"/>
    </w:pPr>
    <w:rPr>
      <w:rFonts w:ascii="Arial" w:hAnsi="Arial"/>
      <w:spacing w:val="-4"/>
      <w:sz w:val="28"/>
      <w:szCs w:val="26"/>
    </w:rPr>
  </w:style>
  <w:style w:type="paragraph" w:styleId="Rubrik4">
    <w:name w:val="heading 4"/>
    <w:basedOn w:val="Normal"/>
    <w:next w:val="Normal"/>
    <w:link w:val="Rubrik4Char"/>
    <w:autoRedefine/>
    <w:uiPriority w:val="3"/>
    <w:qFormat/>
    <w:rsid w:val="006D0DA5"/>
    <w:pPr>
      <w:keepNext/>
      <w:keepLines/>
      <w:spacing w:before="120" w:after="20" w:line="280" w:lineRule="atLeast"/>
      <w:outlineLvl w:val="3"/>
    </w:pPr>
    <w:rPr>
      <w:rFonts w:ascii="Arial" w:eastAsiaTheme="majorEastAsia" w:hAnsi="Arial" w:cstheme="majorBidi"/>
      <w:iCs/>
      <w:sz w:val="24"/>
    </w:rPr>
  </w:style>
  <w:style w:type="paragraph" w:styleId="Rubrik5">
    <w:name w:val="heading 5"/>
    <w:basedOn w:val="Normal"/>
    <w:next w:val="Normal"/>
    <w:link w:val="Rubrik5Char"/>
    <w:uiPriority w:val="4"/>
    <w:unhideWhenUsed/>
    <w:qFormat/>
    <w:rsid w:val="006D0DA5"/>
    <w:pPr>
      <w:keepNext/>
      <w:keepLines/>
      <w:spacing w:before="40" w:after="0"/>
      <w:outlineLvl w:val="4"/>
    </w:pPr>
    <w:rPr>
      <w:rFonts w:ascii="Arial" w:eastAsiaTheme="majorEastAsia" w:hAnsi="Arial" w:cstheme="majorBidi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2"/>
    <w:rsid w:val="005A5C95"/>
    <w:rPr>
      <w:rFonts w:ascii="Arial" w:hAnsi="Arial"/>
      <w:spacing w:val="-8"/>
      <w:kern w:val="40"/>
      <w:sz w:val="36"/>
      <w:szCs w:val="32"/>
      <w:lang w:eastAsia="en-US"/>
    </w:rPr>
  </w:style>
  <w:style w:type="paragraph" w:customStyle="1" w:styleId="Ingress">
    <w:name w:val="Ingress"/>
    <w:basedOn w:val="Normal"/>
    <w:next w:val="Normal"/>
    <w:link w:val="IngressChar"/>
    <w:uiPriority w:val="1"/>
    <w:qFormat/>
    <w:rsid w:val="0017798A"/>
    <w:pPr>
      <w:spacing w:before="120" w:after="80" w:line="240" w:lineRule="atLeast"/>
    </w:pPr>
    <w:rPr>
      <w:rFonts w:asciiTheme="majorHAnsi" w:hAnsiTheme="majorHAnsi"/>
      <w:color w:val="000000" w:themeColor="text1"/>
      <w:sz w:val="24"/>
      <w:szCs w:val="28"/>
      <w:lang w:eastAsia="sv-SE"/>
    </w:rPr>
  </w:style>
  <w:style w:type="character" w:styleId="Hyperlnk">
    <w:name w:val="Hyperlink"/>
    <w:uiPriority w:val="99"/>
    <w:unhideWhenUsed/>
    <w:rsid w:val="00EF6B37"/>
    <w:rPr>
      <w:strike w:val="0"/>
      <w:dstrike w:val="0"/>
      <w:color w:val="auto"/>
      <w:u w:val="single"/>
    </w:rPr>
  </w:style>
  <w:style w:type="character" w:customStyle="1" w:styleId="IngressChar">
    <w:name w:val="Ingress Char"/>
    <w:link w:val="Ingress"/>
    <w:uiPriority w:val="1"/>
    <w:rsid w:val="0017798A"/>
    <w:rPr>
      <w:rFonts w:asciiTheme="majorHAnsi" w:hAnsiTheme="majorHAnsi"/>
      <w:color w:val="000000" w:themeColor="text1"/>
      <w:sz w:val="24"/>
      <w:szCs w:val="28"/>
    </w:rPr>
  </w:style>
  <w:style w:type="paragraph" w:customStyle="1" w:styleId="Kontaktbox">
    <w:name w:val="Kontaktbox"/>
    <w:basedOn w:val="Normal"/>
    <w:link w:val="KontaktboxChar"/>
    <w:uiPriority w:val="9"/>
    <w:unhideWhenUsed/>
    <w:rsid w:val="005571C3"/>
    <w:pPr>
      <w:spacing w:line="300" w:lineRule="exact"/>
    </w:pPr>
    <w:rPr>
      <w:rFonts w:ascii="Verdana" w:hAnsi="Verdana"/>
      <w:color w:val="FFFFFF"/>
    </w:rPr>
  </w:style>
  <w:style w:type="character" w:customStyle="1" w:styleId="Rubrik2Char">
    <w:name w:val="Rubrik 2 Char"/>
    <w:link w:val="Rubrik2"/>
    <w:uiPriority w:val="2"/>
    <w:rsid w:val="00BF398D"/>
    <w:rPr>
      <w:rFonts w:ascii="Arial" w:hAnsi="Arial"/>
      <w:spacing w:val="-8"/>
      <w:sz w:val="32"/>
      <w:szCs w:val="28"/>
      <w:lang w:eastAsia="en-US"/>
    </w:rPr>
  </w:style>
  <w:style w:type="character" w:customStyle="1" w:styleId="KontaktboxChar">
    <w:name w:val="Kontaktbox Char"/>
    <w:link w:val="Kontaktbox"/>
    <w:uiPriority w:val="9"/>
    <w:rsid w:val="00B01ECE"/>
    <w:rPr>
      <w:rFonts w:ascii="Verdana" w:hAnsi="Verdana"/>
      <w:color w:val="FFFFFF"/>
      <w:sz w:val="22"/>
      <w:szCs w:val="22"/>
      <w:lang w:eastAsia="en-US"/>
    </w:rPr>
  </w:style>
  <w:style w:type="character" w:customStyle="1" w:styleId="Rubrik3Char">
    <w:name w:val="Rubrik 3 Char"/>
    <w:link w:val="Rubrik3"/>
    <w:uiPriority w:val="3"/>
    <w:rsid w:val="00595A80"/>
    <w:rPr>
      <w:rFonts w:ascii="Arial" w:hAnsi="Arial"/>
      <w:spacing w:val="-4"/>
      <w:sz w:val="28"/>
      <w:szCs w:val="26"/>
      <w:lang w:eastAsia="en-US"/>
    </w:rPr>
  </w:style>
  <w:style w:type="paragraph" w:styleId="Citat">
    <w:name w:val="Quote"/>
    <w:basedOn w:val="Normal"/>
    <w:next w:val="Normal"/>
    <w:link w:val="CitatChar"/>
    <w:uiPriority w:val="6"/>
    <w:rsid w:val="005A5C95"/>
    <w:pPr>
      <w:spacing w:before="200" w:after="160" w:line="240" w:lineRule="auto"/>
      <w:ind w:left="284" w:right="284"/>
    </w:pPr>
    <w:rPr>
      <w:iCs/>
      <w:color w:val="404040"/>
    </w:rPr>
  </w:style>
  <w:style w:type="character" w:customStyle="1" w:styleId="CitatChar">
    <w:name w:val="Citat Char"/>
    <w:link w:val="Citat"/>
    <w:uiPriority w:val="6"/>
    <w:rsid w:val="00A0753F"/>
    <w:rPr>
      <w:iCs/>
      <w:color w:val="404040"/>
      <w:sz w:val="23"/>
      <w:szCs w:val="22"/>
      <w:lang w:eastAsia="en-US"/>
    </w:rPr>
  </w:style>
  <w:style w:type="character" w:styleId="Diskretreferens">
    <w:name w:val="Subtle Reference"/>
    <w:uiPriority w:val="31"/>
    <w:semiHidden/>
    <w:rsid w:val="002C1FFC"/>
    <w:rPr>
      <w:smallCaps/>
      <w:color w:val="5A5A5A"/>
    </w:rPr>
  </w:style>
  <w:style w:type="paragraph" w:styleId="Litteraturfrteckning">
    <w:name w:val="Bibliography"/>
    <w:basedOn w:val="Normal"/>
    <w:next w:val="Normal"/>
    <w:uiPriority w:val="37"/>
    <w:unhideWhenUsed/>
    <w:rsid w:val="00475C4E"/>
  </w:style>
  <w:style w:type="paragraph" w:customStyle="1" w:styleId="Punklistacheckboxar">
    <w:name w:val="Punklista checkboxar"/>
    <w:basedOn w:val="Normal"/>
    <w:link w:val="PunklistacheckboxarChar"/>
    <w:semiHidden/>
    <w:rsid w:val="00232414"/>
    <w:pPr>
      <w:numPr>
        <w:numId w:val="1"/>
      </w:numPr>
      <w:tabs>
        <w:tab w:val="num" w:pos="360"/>
      </w:tabs>
      <w:ind w:left="720" w:firstLine="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EA2A9D"/>
    <w:pPr>
      <w:tabs>
        <w:tab w:val="center" w:pos="4536"/>
        <w:tab w:val="right" w:pos="9072"/>
      </w:tabs>
      <w:spacing w:after="0"/>
    </w:pPr>
  </w:style>
  <w:style w:type="paragraph" w:styleId="Figurfrteckning">
    <w:name w:val="table of figures"/>
    <w:basedOn w:val="Normal"/>
    <w:next w:val="Normal"/>
    <w:uiPriority w:val="99"/>
    <w:unhideWhenUsed/>
    <w:rsid w:val="00475C4E"/>
    <w:pPr>
      <w:spacing w:after="0"/>
    </w:pPr>
  </w:style>
  <w:style w:type="character" w:customStyle="1" w:styleId="PunklistacheckboxarChar">
    <w:name w:val="Punklista checkboxar Char"/>
    <w:basedOn w:val="Standardstycketeckensnitt"/>
    <w:link w:val="Punklistacheckboxar"/>
    <w:semiHidden/>
    <w:rsid w:val="00232414"/>
    <w:rPr>
      <w:sz w:val="23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A2A9D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4F41C9"/>
    <w:pPr>
      <w:tabs>
        <w:tab w:val="left" w:pos="1701"/>
        <w:tab w:val="left" w:pos="2268"/>
        <w:tab w:val="left" w:pos="3969"/>
        <w:tab w:val="left" w:pos="5103"/>
        <w:tab w:val="left" w:pos="7371"/>
        <w:tab w:val="left" w:pos="7938"/>
        <w:tab w:val="left" w:pos="9072"/>
        <w:tab w:val="left" w:pos="11340"/>
      </w:tabs>
      <w:spacing w:after="0"/>
    </w:pPr>
    <w:rPr>
      <w:rFonts w:ascii="Verdana" w:hAnsi="Verdana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F41C9"/>
    <w:rPr>
      <w:rFonts w:ascii="Verdana" w:hAnsi="Verdana"/>
      <w:szCs w:val="2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6383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6383F"/>
    <w:rPr>
      <w:rFonts w:ascii="Segoe UI" w:hAnsi="Segoe UI" w:cs="Segoe UI"/>
      <w:sz w:val="18"/>
      <w:szCs w:val="18"/>
      <w:lang w:eastAsia="en-US"/>
    </w:rPr>
  </w:style>
  <w:style w:type="character" w:customStyle="1" w:styleId="Rubrik4Char">
    <w:name w:val="Rubrik 4 Char"/>
    <w:basedOn w:val="Standardstycketeckensnitt"/>
    <w:link w:val="Rubrik4"/>
    <w:uiPriority w:val="3"/>
    <w:rsid w:val="00595A80"/>
    <w:rPr>
      <w:rFonts w:ascii="Arial" w:eastAsiaTheme="majorEastAsia" w:hAnsi="Arial" w:cstheme="majorBidi"/>
      <w:iCs/>
      <w:sz w:val="24"/>
      <w:szCs w:val="22"/>
      <w:lang w:eastAsia="en-US"/>
    </w:rPr>
  </w:style>
  <w:style w:type="paragraph" w:customStyle="1" w:styleId="Punklista">
    <w:name w:val="Punklista"/>
    <w:basedOn w:val="Punktlista"/>
    <w:link w:val="PunklistaChar"/>
    <w:autoRedefine/>
    <w:uiPriority w:val="5"/>
    <w:qFormat/>
    <w:rsid w:val="00691B20"/>
    <w:pPr>
      <w:keepLines/>
      <w:widowControl w:val="0"/>
      <w:numPr>
        <w:numId w:val="5"/>
      </w:numPr>
      <w:suppressAutoHyphens/>
      <w:spacing w:line="290" w:lineRule="atLeast"/>
    </w:pPr>
  </w:style>
  <w:style w:type="character" w:customStyle="1" w:styleId="Kursiv">
    <w:name w:val="Kursiv"/>
    <w:uiPriority w:val="19"/>
    <w:rsid w:val="009837B8"/>
    <w:rPr>
      <w:i/>
      <w:iCs/>
    </w:rPr>
  </w:style>
  <w:style w:type="character" w:customStyle="1" w:styleId="PunklistaChar">
    <w:name w:val="Punklista Char"/>
    <w:basedOn w:val="Standardstycketeckensnitt"/>
    <w:link w:val="Punklista"/>
    <w:uiPriority w:val="5"/>
    <w:rsid w:val="00691B20"/>
    <w:rPr>
      <w:sz w:val="23"/>
      <w:szCs w:val="22"/>
      <w:lang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6F4560"/>
    <w:pPr>
      <w:tabs>
        <w:tab w:val="right" w:leader="dot" w:pos="7926"/>
      </w:tabs>
      <w:spacing w:after="100"/>
    </w:pPr>
    <w:rPr>
      <w:rFonts w:ascii="Arial" w:hAnsi="Arial"/>
      <w:noProof/>
      <w:color w:val="000000" w:themeColor="text1"/>
      <w:sz w:val="24"/>
    </w:rPr>
  </w:style>
  <w:style w:type="paragraph" w:styleId="Punktlista">
    <w:name w:val="List Bullet"/>
    <w:basedOn w:val="Normal"/>
    <w:uiPriority w:val="99"/>
    <w:semiHidden/>
    <w:unhideWhenUsed/>
    <w:rsid w:val="00713AB3"/>
    <w:pPr>
      <w:numPr>
        <w:numId w:val="3"/>
      </w:numPr>
      <w:contextualSpacing/>
    </w:pPr>
  </w:style>
  <w:style w:type="paragraph" w:styleId="Innehll2">
    <w:name w:val="toc 2"/>
    <w:basedOn w:val="Normal"/>
    <w:next w:val="Rubrik2"/>
    <w:autoRedefine/>
    <w:uiPriority w:val="39"/>
    <w:unhideWhenUsed/>
    <w:rsid w:val="006F4560"/>
    <w:pPr>
      <w:tabs>
        <w:tab w:val="right" w:leader="dot" w:pos="7927"/>
      </w:tabs>
      <w:spacing w:after="100"/>
      <w:ind w:left="232"/>
    </w:pPr>
    <w:rPr>
      <w:rFonts w:ascii="Arial" w:hAnsi="Arial"/>
      <w:sz w:val="22"/>
    </w:rPr>
  </w:style>
  <w:style w:type="paragraph" w:styleId="Innehll3">
    <w:name w:val="toc 3"/>
    <w:basedOn w:val="Normal"/>
    <w:next w:val="Normal"/>
    <w:autoRedefine/>
    <w:uiPriority w:val="39"/>
    <w:unhideWhenUsed/>
    <w:rsid w:val="006F4560"/>
    <w:pPr>
      <w:tabs>
        <w:tab w:val="right" w:leader="dot" w:pos="7927"/>
      </w:tabs>
      <w:spacing w:after="100"/>
      <w:ind w:left="460"/>
    </w:pPr>
    <w:rPr>
      <w:rFonts w:ascii="Arial" w:hAnsi="Arial"/>
      <w:noProof/>
      <w:sz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6D0DA5"/>
    <w:pPr>
      <w:suppressAutoHyphens w:val="0"/>
      <w:spacing w:before="240" w:after="0" w:line="259" w:lineRule="auto"/>
      <w:outlineLvl w:val="9"/>
    </w:pPr>
    <w:rPr>
      <w:rFonts w:eastAsiaTheme="majorEastAsia" w:cstheme="majorBidi"/>
      <w:color w:val="000000" w:themeColor="text1"/>
      <w:spacing w:val="0"/>
      <w:kern w:val="0"/>
      <w:sz w:val="32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780F21"/>
    <w:rPr>
      <w:color w:val="808080"/>
    </w:rPr>
  </w:style>
  <w:style w:type="paragraph" w:styleId="Fotnotstext">
    <w:name w:val="footnote text"/>
    <w:basedOn w:val="Normal"/>
    <w:link w:val="FotnotstextChar"/>
    <w:uiPriority w:val="11"/>
    <w:rsid w:val="003C72F1"/>
    <w:pPr>
      <w:spacing w:after="0"/>
    </w:pPr>
    <w:rPr>
      <w:color w:val="595959" w:themeColor="text1" w:themeTint="A6"/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11"/>
    <w:rsid w:val="00A0753F"/>
    <w:rPr>
      <w:color w:val="595959" w:themeColor="text1" w:themeTint="A6"/>
      <w:lang w:eastAsia="en-US"/>
    </w:rPr>
  </w:style>
  <w:style w:type="character" w:styleId="Fotnotsreferens">
    <w:name w:val="footnote reference"/>
    <w:basedOn w:val="Standardstycketeckensnitt"/>
    <w:uiPriority w:val="99"/>
    <w:semiHidden/>
    <w:unhideWhenUsed/>
    <w:rsid w:val="00F81BFE"/>
    <w:rPr>
      <w:rFonts w:ascii="Verdana" w:hAnsi="Verdana"/>
      <w:b/>
      <w:color w:val="404040" w:themeColor="text1" w:themeTint="BF"/>
      <w:sz w:val="20"/>
      <w:vertAlign w:val="superscript"/>
    </w:rPr>
  </w:style>
  <w:style w:type="paragraph" w:customStyle="1" w:styleId="Stortcitatitextruta">
    <w:name w:val="Stort citat i textruta"/>
    <w:basedOn w:val="Normal"/>
    <w:link w:val="StortcitatitextrutaChar"/>
    <w:semiHidden/>
    <w:unhideWhenUsed/>
    <w:qFormat/>
    <w:rsid w:val="00554D46"/>
    <w:rPr>
      <w:rFonts w:asciiTheme="majorHAnsi" w:hAnsiTheme="majorHAnsi" w:cstheme="majorHAnsi"/>
      <w:color w:val="595959" w:themeColor="text1" w:themeTint="A6"/>
      <w:sz w:val="40"/>
      <w:szCs w:val="40"/>
    </w:rPr>
  </w:style>
  <w:style w:type="paragraph" w:customStyle="1" w:styleId="Etikett">
    <w:name w:val="Etikett"/>
    <w:basedOn w:val="Normal"/>
    <w:link w:val="EtikettChar"/>
    <w:uiPriority w:val="2"/>
    <w:unhideWhenUsed/>
    <w:rsid w:val="006D0DA5"/>
    <w:pPr>
      <w:spacing w:after="0" w:line="220" w:lineRule="exact"/>
    </w:pPr>
    <w:rPr>
      <w:rFonts w:ascii="Verdana" w:hAnsi="Verdana"/>
      <w:color w:val="595959" w:themeColor="text1" w:themeTint="A6"/>
      <w:sz w:val="18"/>
      <w:szCs w:val="20"/>
    </w:rPr>
  </w:style>
  <w:style w:type="character" w:customStyle="1" w:styleId="EtikettChar">
    <w:name w:val="Etikett Char"/>
    <w:basedOn w:val="Standardstycketeckensnitt"/>
    <w:link w:val="Etikett"/>
    <w:uiPriority w:val="2"/>
    <w:rsid w:val="00A0753F"/>
    <w:rPr>
      <w:rFonts w:ascii="Verdana" w:hAnsi="Verdana"/>
      <w:color w:val="595959" w:themeColor="text1" w:themeTint="A6"/>
      <w:sz w:val="18"/>
      <w:lang w:eastAsia="en-US"/>
    </w:rPr>
  </w:style>
  <w:style w:type="table" w:styleId="Tabellrutnt">
    <w:name w:val="Table Grid"/>
    <w:basedOn w:val="Normaltabell"/>
    <w:uiPriority w:val="39"/>
    <w:rsid w:val="00626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rubrik">
    <w:name w:val="Tabellrubrik"/>
    <w:basedOn w:val="Normal"/>
    <w:link w:val="TabellrubrikChar"/>
    <w:autoRedefine/>
    <w:uiPriority w:val="10"/>
    <w:qFormat/>
    <w:rsid w:val="006D0DA5"/>
    <w:pPr>
      <w:spacing w:before="60" w:after="60"/>
    </w:pPr>
    <w:rPr>
      <w:rFonts w:ascii="Arial" w:hAnsi="Arial"/>
      <w:sz w:val="22"/>
    </w:rPr>
  </w:style>
  <w:style w:type="paragraph" w:customStyle="1" w:styleId="Tabelltext">
    <w:name w:val="Tabelltext"/>
    <w:basedOn w:val="Normal"/>
    <w:link w:val="TabelltextChar"/>
    <w:uiPriority w:val="10"/>
    <w:qFormat/>
    <w:rsid w:val="006D0DA5"/>
    <w:pPr>
      <w:spacing w:before="80" w:after="80"/>
    </w:pPr>
    <w:rPr>
      <w:rFonts w:ascii="Arial" w:hAnsi="Arial"/>
      <w:sz w:val="20"/>
      <w:szCs w:val="18"/>
    </w:rPr>
  </w:style>
  <w:style w:type="character" w:customStyle="1" w:styleId="TabellrubrikChar">
    <w:name w:val="Tabellrubrik Char"/>
    <w:basedOn w:val="Standardstycketeckensnitt"/>
    <w:link w:val="Tabellrubrik"/>
    <w:uiPriority w:val="10"/>
    <w:rsid w:val="0003351C"/>
    <w:rPr>
      <w:rFonts w:ascii="Arial" w:hAnsi="Arial"/>
      <w:sz w:val="22"/>
      <w:szCs w:val="22"/>
      <w:lang w:eastAsia="en-US"/>
    </w:rPr>
  </w:style>
  <w:style w:type="table" w:customStyle="1" w:styleId="Lnsstyrelsenrebro">
    <w:name w:val="Länsstyrelsen Örebro"/>
    <w:basedOn w:val="Normaltabell"/>
    <w:uiPriority w:val="99"/>
    <w:rsid w:val="00CE1CCB"/>
    <w:pPr>
      <w:widowControl w:val="0"/>
      <w:spacing w:before="40"/>
    </w:pPr>
    <w:rPr>
      <w:rFonts w:ascii="Arial" w:hAnsi="Arial"/>
      <w:sz w:val="18"/>
    </w:rPr>
    <w:tblPr>
      <w:tblInd w:w="28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vAlign w:val="center"/>
    </w:tcPr>
    <w:tblStylePr w:type="firstRow">
      <w:pPr>
        <w:jc w:val="left"/>
      </w:pPr>
      <w:rPr>
        <w:rFonts w:ascii="Arial" w:hAnsi="Arial"/>
        <w:b w:val="0"/>
        <w:sz w:val="20"/>
      </w:rPr>
      <w:tblPr/>
      <w:trPr>
        <w:tblHeader/>
      </w:trPr>
      <w:tcPr>
        <w:shd w:val="clear" w:color="auto" w:fill="BFBFBF" w:themeFill="background1" w:themeFillShade="BF"/>
      </w:tcPr>
    </w:tblStylePr>
    <w:tblStylePr w:type="lastRow">
      <w:pPr>
        <w:wordWrap/>
        <w:spacing w:beforeLines="0" w:before="40" w:beforeAutospacing="0"/>
        <w:jc w:val="left"/>
      </w:pPr>
      <w:rPr>
        <w:rFonts w:ascii="Arial" w:hAnsi="Arial"/>
        <w:b/>
        <w:sz w:val="18"/>
      </w:rPr>
      <w:tblPr/>
      <w:tcPr>
        <w:tcBorders>
          <w:top w:val="double" w:sz="4" w:space="0" w:color="7F7F7F" w:themeColor="text1" w:themeTint="80"/>
        </w:tcBorders>
      </w:tcPr>
    </w:tblStylePr>
    <w:tblStylePr w:type="firstCol">
      <w:pPr>
        <w:jc w:val="left"/>
      </w:pPr>
      <w:rPr>
        <w:rFonts w:ascii="Arial" w:hAnsi="Arial"/>
        <w:b w:val="0"/>
        <w:color w:val="auto"/>
      </w:rPr>
    </w:tblStylePr>
    <w:tblStylePr w:type="lastCol">
      <w:pPr>
        <w:jc w:val="left"/>
      </w:pPr>
    </w:tblStylePr>
  </w:style>
  <w:style w:type="character" w:customStyle="1" w:styleId="TabelltextChar">
    <w:name w:val="Tabelltext Char"/>
    <w:basedOn w:val="Standardstycketeckensnitt"/>
    <w:link w:val="Tabelltext"/>
    <w:uiPriority w:val="10"/>
    <w:rsid w:val="006F75A1"/>
    <w:rPr>
      <w:rFonts w:ascii="Arial" w:hAnsi="Arial"/>
      <w:szCs w:val="18"/>
      <w:lang w:eastAsia="en-US"/>
    </w:rPr>
  </w:style>
  <w:style w:type="table" w:customStyle="1" w:styleId="Listtabell1ljusdekorfrg11">
    <w:name w:val="Listtabell 1 ljus – dekorfärg 11"/>
    <w:basedOn w:val="Normaltabell"/>
    <w:uiPriority w:val="46"/>
    <w:rsid w:val="00AE58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D1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D1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1" w:themeFill="accent1" w:themeFillTint="33"/>
      </w:tcPr>
    </w:tblStylePr>
    <w:tblStylePr w:type="band1Horz">
      <w:tblPr/>
      <w:tcPr>
        <w:shd w:val="clear" w:color="auto" w:fill="E5EFD1" w:themeFill="accent1" w:themeFillTint="33"/>
      </w:tcPr>
    </w:tblStylePr>
  </w:style>
  <w:style w:type="table" w:customStyle="1" w:styleId="Oformateradtabell31">
    <w:name w:val="Oformaterad tabell 31"/>
    <w:basedOn w:val="Normaltabell"/>
    <w:uiPriority w:val="43"/>
    <w:rsid w:val="00AE58E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Listtabell3dekorfrg11">
    <w:name w:val="Listtabell 3 – dekorfärg 11"/>
    <w:aliases w:val="Test"/>
    <w:basedOn w:val="Normaltabell"/>
    <w:uiPriority w:val="48"/>
    <w:rsid w:val="00AE58E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dobe Caslon Pro Bold" w:hAnsi="Adobe Caslon Pro Bold"/>
        <w:b/>
        <w:bCs/>
        <w:color w:val="FFFFFF" w:themeColor="background1"/>
      </w:rPr>
      <w:tblPr/>
      <w:tcPr>
        <w:tcBorders>
          <w:top w:val="single" w:sz="6" w:space="0" w:color="FAB600" w:themeColor="background2"/>
          <w:left w:val="single" w:sz="6" w:space="0" w:color="FAB600" w:themeColor="background2"/>
          <w:bottom w:val="single" w:sz="6" w:space="0" w:color="FAB600" w:themeColor="background2"/>
          <w:right w:val="single" w:sz="6" w:space="0" w:color="FAB600" w:themeColor="background2"/>
          <w:insideH w:val="single" w:sz="6" w:space="0" w:color="FAB600" w:themeColor="background2"/>
          <w:insideV w:val="single" w:sz="6" w:space="0" w:color="FAB600" w:themeColor="background2"/>
        </w:tcBorders>
        <w:shd w:val="clear" w:color="auto" w:fill="FAB600" w:themeFill="background2"/>
      </w:tcPr>
    </w:tblStylePr>
    <w:tblStylePr w:type="lastRow">
      <w:rPr>
        <w:b/>
        <w:bCs/>
      </w:rPr>
      <w:tblPr/>
      <w:tcPr>
        <w:tcBorders>
          <w:top w:val="double" w:sz="4" w:space="0" w:color="7A9C3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9C35" w:themeColor="accent1"/>
          <w:right w:val="single" w:sz="4" w:space="0" w:color="7A9C35" w:themeColor="accent1"/>
        </w:tcBorders>
      </w:tcPr>
    </w:tblStylePr>
    <w:tblStylePr w:type="band1Horz">
      <w:tblPr/>
      <w:tcPr>
        <w:tcBorders>
          <w:top w:val="single" w:sz="4" w:space="0" w:color="7A9C35" w:themeColor="accent1"/>
          <w:bottom w:val="single" w:sz="4" w:space="0" w:color="7A9C3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9C35" w:themeColor="accent1"/>
          <w:left w:val="nil"/>
        </w:tcBorders>
      </w:tcPr>
    </w:tblStylePr>
    <w:tblStylePr w:type="swCell">
      <w:tblPr/>
      <w:tcPr>
        <w:tcBorders>
          <w:top w:val="double" w:sz="4" w:space="0" w:color="7A9C35" w:themeColor="accent1"/>
          <w:right w:val="nil"/>
        </w:tcBorders>
      </w:tcPr>
    </w:tblStylePr>
  </w:style>
  <w:style w:type="paragraph" w:customStyle="1" w:styleId="Bildtext">
    <w:name w:val="Bildtext"/>
    <w:basedOn w:val="Normal"/>
    <w:link w:val="BildtextChar"/>
    <w:uiPriority w:val="9"/>
    <w:qFormat/>
    <w:rsid w:val="006D0DA5"/>
    <w:pPr>
      <w:spacing w:before="120" w:line="240" w:lineRule="exact"/>
      <w:textboxTightWrap w:val="allLines"/>
    </w:pPr>
    <w:rPr>
      <w:i/>
    </w:rPr>
  </w:style>
  <w:style w:type="table" w:customStyle="1" w:styleId="Oformateradtabell11">
    <w:name w:val="Oformaterad tabell 11"/>
    <w:basedOn w:val="Normaltabell"/>
    <w:uiPriority w:val="41"/>
    <w:rsid w:val="005C13E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BB68B3"/>
    <w:pPr>
      <w:spacing w:before="120" w:after="240"/>
    </w:pPr>
    <w:rPr>
      <w:iCs/>
      <w:color w:val="404040" w:themeColor="text1" w:themeTint="BF"/>
      <w:sz w:val="22"/>
      <w:szCs w:val="18"/>
    </w:rPr>
  </w:style>
  <w:style w:type="paragraph" w:customStyle="1" w:styleId="Nummerlista">
    <w:name w:val="Nummerlista"/>
    <w:basedOn w:val="Punklista"/>
    <w:link w:val="NummerlistaChar"/>
    <w:uiPriority w:val="6"/>
    <w:qFormat/>
    <w:rsid w:val="00F4676E"/>
    <w:pPr>
      <w:numPr>
        <w:numId w:val="2"/>
      </w:numPr>
    </w:pPr>
  </w:style>
  <w:style w:type="character" w:styleId="Stark">
    <w:name w:val="Strong"/>
    <w:aliases w:val="Fet"/>
    <w:basedOn w:val="Standardstycketeckensnitt"/>
    <w:uiPriority w:val="22"/>
    <w:qFormat/>
    <w:rsid w:val="006D0DA5"/>
    <w:rPr>
      <w:b/>
      <w:bCs/>
    </w:rPr>
  </w:style>
  <w:style w:type="character" w:customStyle="1" w:styleId="NummerlistaChar">
    <w:name w:val="Nummerlista Char"/>
    <w:basedOn w:val="PunklistaChar"/>
    <w:link w:val="Nummerlista"/>
    <w:uiPriority w:val="6"/>
    <w:rsid w:val="00F4676E"/>
    <w:rPr>
      <w:sz w:val="23"/>
      <w:szCs w:val="22"/>
      <w:lang w:eastAsia="en-US"/>
    </w:rPr>
  </w:style>
  <w:style w:type="character" w:customStyle="1" w:styleId="BildtextChar">
    <w:name w:val="Bildtext Char"/>
    <w:basedOn w:val="Standardstycketeckensnitt"/>
    <w:link w:val="Bildtext"/>
    <w:uiPriority w:val="9"/>
    <w:rsid w:val="006529CB"/>
    <w:rPr>
      <w:i/>
      <w:sz w:val="23"/>
      <w:szCs w:val="22"/>
      <w:lang w:eastAsia="en-US"/>
    </w:rPr>
  </w:style>
  <w:style w:type="character" w:customStyle="1" w:styleId="Rubrik5Char">
    <w:name w:val="Rubrik 5 Char"/>
    <w:basedOn w:val="Standardstycketeckensnitt"/>
    <w:link w:val="Rubrik5"/>
    <w:uiPriority w:val="4"/>
    <w:rsid w:val="00714471"/>
    <w:rPr>
      <w:rFonts w:ascii="Arial" w:eastAsiaTheme="majorEastAsia" w:hAnsi="Arial" w:cstheme="majorBidi"/>
      <w:sz w:val="22"/>
      <w:szCs w:val="22"/>
      <w:lang w:eastAsia="en-US"/>
    </w:rPr>
  </w:style>
  <w:style w:type="paragraph" w:styleId="Ingetavstnd">
    <w:name w:val="No Spacing"/>
    <w:aliases w:val="kontakt"/>
    <w:basedOn w:val="Normal"/>
    <w:uiPriority w:val="1"/>
    <w:semiHidden/>
    <w:qFormat/>
    <w:rsid w:val="006D0DA5"/>
    <w:pPr>
      <w:spacing w:before="120" w:after="0" w:line="240" w:lineRule="auto"/>
      <w:ind w:left="227"/>
    </w:pPr>
    <w:rPr>
      <w:rFonts w:ascii="Verdana" w:eastAsiaTheme="minorHAnsi" w:hAnsi="Verdana"/>
      <w:sz w:val="20"/>
      <w:szCs w:val="20"/>
    </w:rPr>
  </w:style>
  <w:style w:type="paragraph" w:customStyle="1" w:styleId="zKontaktNamn">
    <w:name w:val="zKontaktNamn"/>
    <w:basedOn w:val="Normal"/>
    <w:semiHidden/>
    <w:rsid w:val="001D0D17"/>
    <w:pPr>
      <w:framePr w:hSpace="142" w:wrap="notBeside" w:vAnchor="page" w:hAnchor="page" w:x="568" w:y="2382" w:anchorLock="1"/>
      <w:spacing w:after="0" w:line="240" w:lineRule="auto"/>
    </w:pPr>
    <w:rPr>
      <w:sz w:val="22"/>
      <w:szCs w:val="24"/>
    </w:rPr>
  </w:style>
  <w:style w:type="paragraph" w:customStyle="1" w:styleId="zKontaktInfo">
    <w:name w:val="zKontaktInfo"/>
    <w:basedOn w:val="Normal"/>
    <w:semiHidden/>
    <w:rsid w:val="001D0D17"/>
    <w:pPr>
      <w:framePr w:hSpace="142" w:wrap="notBeside" w:vAnchor="page" w:hAnchor="page" w:x="568" w:y="2382" w:anchorLock="1"/>
      <w:spacing w:after="0" w:line="240" w:lineRule="auto"/>
    </w:pPr>
    <w:rPr>
      <w:sz w:val="18"/>
      <w:szCs w:val="24"/>
    </w:rPr>
  </w:style>
  <w:style w:type="paragraph" w:customStyle="1" w:styleId="Titel">
    <w:name w:val="Titel"/>
    <w:basedOn w:val="Normal"/>
    <w:link w:val="TitelChar"/>
    <w:qFormat/>
    <w:rsid w:val="006D0DA5"/>
    <w:rPr>
      <w:rFonts w:ascii="Arial" w:hAnsi="Arial"/>
      <w:color w:val="FFFFFF" w:themeColor="background1"/>
      <w:spacing w:val="-12"/>
      <w:sz w:val="48"/>
      <w:szCs w:val="48"/>
    </w:rPr>
  </w:style>
  <w:style w:type="character" w:customStyle="1" w:styleId="TitelChar">
    <w:name w:val="Titel Char"/>
    <w:basedOn w:val="Standardstycketeckensnitt"/>
    <w:link w:val="Titel"/>
    <w:rsid w:val="005A5C95"/>
    <w:rPr>
      <w:rFonts w:ascii="Arial" w:hAnsi="Arial"/>
      <w:color w:val="FFFFFF" w:themeColor="background1"/>
      <w:spacing w:val="-12"/>
      <w:sz w:val="48"/>
      <w:szCs w:val="48"/>
      <w:lang w:eastAsia="en-US"/>
    </w:rPr>
  </w:style>
  <w:style w:type="paragraph" w:styleId="Revision">
    <w:name w:val="Revision"/>
    <w:hidden/>
    <w:uiPriority w:val="99"/>
    <w:semiHidden/>
    <w:rsid w:val="00E55832"/>
    <w:rPr>
      <w:sz w:val="23"/>
      <w:szCs w:val="22"/>
      <w:lang w:eastAsia="en-US"/>
    </w:rPr>
  </w:style>
  <w:style w:type="character" w:customStyle="1" w:styleId="StortcitatitextrutaChar">
    <w:name w:val="Stort citat i textruta Char"/>
    <w:basedOn w:val="Standardstycketeckensnitt"/>
    <w:link w:val="Stortcitatitextruta"/>
    <w:semiHidden/>
    <w:rsid w:val="005A5C95"/>
    <w:rPr>
      <w:rFonts w:asciiTheme="majorHAnsi" w:hAnsiTheme="majorHAnsi" w:cstheme="majorHAnsi"/>
      <w:color w:val="595959" w:themeColor="text1" w:themeTint="A6"/>
      <w:sz w:val="40"/>
      <w:szCs w:val="40"/>
      <w:lang w:eastAsia="en-US"/>
    </w:rPr>
  </w:style>
  <w:style w:type="table" w:customStyle="1" w:styleId="Oformateradtabell21">
    <w:name w:val="Oformaterad tabell 21"/>
    <w:basedOn w:val="Normaltabell"/>
    <w:uiPriority w:val="42"/>
    <w:rsid w:val="008D39A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formateradtabell51">
    <w:name w:val="Oformaterad tabell 51"/>
    <w:basedOn w:val="Normaltabell"/>
    <w:uiPriority w:val="45"/>
    <w:rsid w:val="008D39A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Rutntstabell1ljus1">
    <w:name w:val="Rutnätstabell 1 ljus1"/>
    <w:basedOn w:val="Normaltabell"/>
    <w:uiPriority w:val="46"/>
    <w:rsid w:val="008D39A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dekorfrg11">
    <w:name w:val="Rutnätstabell 1 ljus – dekorfärg 11"/>
    <w:basedOn w:val="Normaltabell"/>
    <w:uiPriority w:val="46"/>
    <w:rsid w:val="008D39AD"/>
    <w:tblPr>
      <w:tblStyleRowBandSize w:val="1"/>
      <w:tblStyleColBandSize w:val="1"/>
      <w:tblBorders>
        <w:top w:val="single" w:sz="4" w:space="0" w:color="CCE0A4" w:themeColor="accent1" w:themeTint="66"/>
        <w:left w:val="single" w:sz="4" w:space="0" w:color="CCE0A4" w:themeColor="accent1" w:themeTint="66"/>
        <w:bottom w:val="single" w:sz="4" w:space="0" w:color="CCE0A4" w:themeColor="accent1" w:themeTint="66"/>
        <w:right w:val="single" w:sz="4" w:space="0" w:color="CCE0A4" w:themeColor="accent1" w:themeTint="66"/>
        <w:insideH w:val="single" w:sz="4" w:space="0" w:color="CCE0A4" w:themeColor="accent1" w:themeTint="66"/>
        <w:insideV w:val="single" w:sz="4" w:space="0" w:color="CCE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3D1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D1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tntstabell1ljus-dekorfrg21">
    <w:name w:val="Rutnätstabell 1 ljus - dekorfärg 21"/>
    <w:basedOn w:val="Normaltabell"/>
    <w:uiPriority w:val="46"/>
    <w:rsid w:val="008D39AD"/>
    <w:tblPr>
      <w:tblStyleRowBandSize w:val="1"/>
      <w:tblStyleColBandSize w:val="1"/>
      <w:tblBorders>
        <w:top w:val="single" w:sz="4" w:space="0" w:color="65DAFF" w:themeColor="accent2" w:themeTint="66"/>
        <w:left w:val="single" w:sz="4" w:space="0" w:color="65DAFF" w:themeColor="accent2" w:themeTint="66"/>
        <w:bottom w:val="single" w:sz="4" w:space="0" w:color="65DAFF" w:themeColor="accent2" w:themeTint="66"/>
        <w:right w:val="single" w:sz="4" w:space="0" w:color="65DAFF" w:themeColor="accent2" w:themeTint="66"/>
        <w:insideH w:val="single" w:sz="4" w:space="0" w:color="65DAFF" w:themeColor="accent2" w:themeTint="66"/>
        <w:insideV w:val="single" w:sz="4" w:space="0" w:color="65D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9C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C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rutntljust1">
    <w:name w:val="Tabellrutnät ljust1"/>
    <w:basedOn w:val="Normaltabell"/>
    <w:uiPriority w:val="40"/>
    <w:rsid w:val="00744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Oformateradtabell41">
    <w:name w:val="Oformaterad tabell 41"/>
    <w:basedOn w:val="Normaltabell"/>
    <w:uiPriority w:val="44"/>
    <w:rsid w:val="0074446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verstrykning">
    <w:name w:val="Överstrykning"/>
    <w:basedOn w:val="Standardstycketeckensnitt"/>
    <w:uiPriority w:val="99"/>
    <w:rsid w:val="004E7295"/>
    <w:rPr>
      <w:sz w:val="23"/>
      <w:szCs w:val="22"/>
      <w:bdr w:val="none" w:sz="0" w:space="0" w:color="auto"/>
      <w:shd w:val="clear" w:color="auto" w:fill="FAB600" w:themeFill="background2"/>
      <w:lang w:eastAsia="en-US"/>
    </w:rPr>
  </w:style>
  <w:style w:type="paragraph" w:customStyle="1" w:styleId="Textbaksidan">
    <w:name w:val="Text baksidan"/>
    <w:basedOn w:val="Normal"/>
    <w:link w:val="TextbaksidanChar"/>
    <w:semiHidden/>
    <w:unhideWhenUsed/>
    <w:rsid w:val="00212FE1"/>
    <w:rPr>
      <w:rFonts w:asciiTheme="majorHAnsi" w:hAnsiTheme="majorHAnsi" w:cstheme="majorHAnsi"/>
      <w:color w:val="FFFFFF" w:themeColor="background1"/>
    </w:rPr>
  </w:style>
  <w:style w:type="paragraph" w:customStyle="1" w:styleId="Baksidetextrubrik">
    <w:name w:val="Baksidetext rubrik"/>
    <w:basedOn w:val="Normal"/>
    <w:link w:val="BaksidetextrubrikChar"/>
    <w:uiPriority w:val="99"/>
    <w:unhideWhenUsed/>
    <w:rsid w:val="00212FE1"/>
    <w:rPr>
      <w:rFonts w:asciiTheme="majorHAnsi" w:hAnsiTheme="majorHAnsi" w:cstheme="majorHAnsi"/>
      <w:color w:val="FFFFFF" w:themeColor="background1"/>
      <w:sz w:val="32"/>
      <w:szCs w:val="32"/>
    </w:rPr>
  </w:style>
  <w:style w:type="character" w:customStyle="1" w:styleId="TextbaksidanChar">
    <w:name w:val="Text baksidan Char"/>
    <w:basedOn w:val="Standardstycketeckensnitt"/>
    <w:link w:val="Textbaksidan"/>
    <w:semiHidden/>
    <w:rsid w:val="005A5C95"/>
    <w:rPr>
      <w:rFonts w:asciiTheme="majorHAnsi" w:hAnsiTheme="majorHAnsi" w:cstheme="majorHAnsi"/>
      <w:color w:val="FFFFFF" w:themeColor="background1"/>
      <w:sz w:val="23"/>
      <w:szCs w:val="22"/>
      <w:lang w:eastAsia="en-US"/>
    </w:rPr>
  </w:style>
  <w:style w:type="paragraph" w:customStyle="1" w:styleId="Baksidetextomlst">
    <w:name w:val="Baksidetext om lst"/>
    <w:basedOn w:val="Normal"/>
    <w:link w:val="BaksidetextomlstChar"/>
    <w:uiPriority w:val="99"/>
    <w:unhideWhenUsed/>
    <w:rsid w:val="00212FE1"/>
    <w:rPr>
      <w:rFonts w:asciiTheme="majorHAnsi" w:hAnsiTheme="majorHAnsi" w:cstheme="majorHAnsi"/>
      <w:color w:val="FFFFFF" w:themeColor="background1"/>
      <w:sz w:val="21"/>
      <w:szCs w:val="21"/>
    </w:rPr>
  </w:style>
  <w:style w:type="character" w:customStyle="1" w:styleId="BaksidetextrubrikChar">
    <w:name w:val="Baksidetext rubrik Char"/>
    <w:basedOn w:val="Standardstycketeckensnitt"/>
    <w:link w:val="Baksidetextrubrik"/>
    <w:uiPriority w:val="99"/>
    <w:rsid w:val="005A5C95"/>
    <w:rPr>
      <w:rFonts w:asciiTheme="majorHAnsi" w:hAnsiTheme="majorHAnsi" w:cstheme="majorHAnsi"/>
      <w:color w:val="FFFFFF" w:themeColor="background1"/>
      <w:sz w:val="32"/>
      <w:szCs w:val="32"/>
      <w:lang w:eastAsia="en-US"/>
    </w:rPr>
  </w:style>
  <w:style w:type="character" w:customStyle="1" w:styleId="BaksidetextomlstChar">
    <w:name w:val="Baksidetext om lst Char"/>
    <w:basedOn w:val="Standardstycketeckensnitt"/>
    <w:link w:val="Baksidetextomlst"/>
    <w:uiPriority w:val="99"/>
    <w:rsid w:val="005A5C95"/>
    <w:rPr>
      <w:rFonts w:asciiTheme="majorHAnsi" w:hAnsiTheme="majorHAnsi" w:cstheme="majorHAnsi"/>
      <w:color w:val="FFFFFF" w:themeColor="background1"/>
      <w:sz w:val="21"/>
      <w:szCs w:val="21"/>
      <w:lang w:eastAsia="en-US"/>
    </w:rPr>
  </w:style>
  <w:style w:type="paragraph" w:customStyle="1" w:styleId="Baksidakontakuppgifter">
    <w:name w:val="Baksida kontakuppgifter"/>
    <w:basedOn w:val="Titel"/>
    <w:link w:val="BaksidakontakuppgifterChar"/>
    <w:unhideWhenUsed/>
    <w:rsid w:val="00795369"/>
    <w:pPr>
      <w:spacing w:line="276" w:lineRule="auto"/>
      <w:jc w:val="right"/>
    </w:pPr>
    <w:rPr>
      <w:sz w:val="22"/>
      <w:szCs w:val="22"/>
    </w:rPr>
  </w:style>
  <w:style w:type="character" w:customStyle="1" w:styleId="BaksidakontakuppgifterChar">
    <w:name w:val="Baksida kontakuppgifter Char"/>
    <w:basedOn w:val="TitelChar"/>
    <w:link w:val="Baksidakontakuppgifter"/>
    <w:rsid w:val="005A5C95"/>
    <w:rPr>
      <w:rFonts w:ascii="Arial" w:hAnsi="Arial"/>
      <w:color w:val="FFFFFF" w:themeColor="background1"/>
      <w:spacing w:val="-12"/>
      <w:sz w:val="22"/>
      <w:szCs w:val="22"/>
      <w:lang w:eastAsia="en-US"/>
    </w:rPr>
  </w:style>
  <w:style w:type="paragraph" w:customStyle="1" w:styleId="Kontaktuppgifterlansstyrelsen">
    <w:name w:val="Kontaktuppgifter lansstyrelsen"/>
    <w:basedOn w:val="Baksidakontakuppgifter"/>
    <w:link w:val="KontaktuppgifterlansstyrelsenChar"/>
    <w:uiPriority w:val="99"/>
    <w:semiHidden/>
    <w:qFormat/>
    <w:rsid w:val="00795369"/>
  </w:style>
  <w:style w:type="paragraph" w:customStyle="1" w:styleId="Kontaktuppgifterrubrik">
    <w:name w:val="Kontaktuppgifter rubrik"/>
    <w:basedOn w:val="Baksidetextrubrik"/>
    <w:link w:val="KontaktuppgifterrubrikChar"/>
    <w:unhideWhenUsed/>
    <w:rsid w:val="00795369"/>
  </w:style>
  <w:style w:type="character" w:customStyle="1" w:styleId="KontaktuppgifterlansstyrelsenChar">
    <w:name w:val="Kontaktuppgifter lansstyrelsen Char"/>
    <w:basedOn w:val="BaksidakontakuppgifterChar"/>
    <w:link w:val="Kontaktuppgifterlansstyrelsen"/>
    <w:uiPriority w:val="99"/>
    <w:semiHidden/>
    <w:rsid w:val="00DE0199"/>
    <w:rPr>
      <w:rFonts w:ascii="Arial" w:hAnsi="Arial"/>
      <w:color w:val="FFFFFF" w:themeColor="background1"/>
      <w:spacing w:val="-12"/>
      <w:sz w:val="22"/>
      <w:szCs w:val="22"/>
      <w:lang w:eastAsia="en-US"/>
    </w:rPr>
  </w:style>
  <w:style w:type="paragraph" w:customStyle="1" w:styleId="Titelunderrubrik">
    <w:name w:val="Titel underrubrik"/>
    <w:basedOn w:val="Titel"/>
    <w:link w:val="TitelunderrubrikChar"/>
    <w:unhideWhenUsed/>
    <w:qFormat/>
    <w:rsid w:val="00F33579"/>
    <w:rPr>
      <w:sz w:val="36"/>
      <w:szCs w:val="36"/>
    </w:rPr>
  </w:style>
  <w:style w:type="character" w:customStyle="1" w:styleId="KontaktuppgifterrubrikChar">
    <w:name w:val="Kontaktuppgifter rubrik Char"/>
    <w:basedOn w:val="BaksidetextrubrikChar"/>
    <w:link w:val="Kontaktuppgifterrubrik"/>
    <w:rsid w:val="005A5C95"/>
    <w:rPr>
      <w:rFonts w:asciiTheme="majorHAnsi" w:hAnsiTheme="majorHAnsi" w:cstheme="majorHAnsi"/>
      <w:color w:val="FFFFFF" w:themeColor="background1"/>
      <w:sz w:val="32"/>
      <w:szCs w:val="32"/>
      <w:lang w:eastAsia="en-US"/>
    </w:rPr>
  </w:style>
  <w:style w:type="paragraph" w:customStyle="1" w:styleId="Ompublikationen">
    <w:name w:val="Om publikationen"/>
    <w:basedOn w:val="Etikett"/>
    <w:link w:val="OmpublikationenChar"/>
    <w:unhideWhenUsed/>
    <w:qFormat/>
    <w:rsid w:val="00B776D7"/>
    <w:pPr>
      <w:spacing w:line="320" w:lineRule="exact"/>
    </w:pPr>
  </w:style>
  <w:style w:type="character" w:customStyle="1" w:styleId="TitelunderrubrikChar">
    <w:name w:val="Titel underrubrik Char"/>
    <w:basedOn w:val="TitelChar"/>
    <w:link w:val="Titelunderrubrik"/>
    <w:rsid w:val="005A5C95"/>
    <w:rPr>
      <w:rFonts w:ascii="Arial" w:hAnsi="Arial"/>
      <w:color w:val="FFFFFF" w:themeColor="background1"/>
      <w:spacing w:val="-12"/>
      <w:sz w:val="36"/>
      <w:szCs w:val="36"/>
      <w:lang w:eastAsia="en-US"/>
    </w:rPr>
  </w:style>
  <w:style w:type="paragraph" w:customStyle="1" w:styleId="Samarbetspartners">
    <w:name w:val="Samarbetspartners"/>
    <w:basedOn w:val="Normal"/>
    <w:link w:val="SamarbetspartnersChar"/>
    <w:unhideWhenUsed/>
    <w:rsid w:val="00F273BD"/>
    <w:rPr>
      <w:rFonts w:asciiTheme="majorHAnsi" w:hAnsiTheme="majorHAnsi" w:cstheme="majorHAnsi"/>
      <w:sz w:val="32"/>
      <w:szCs w:val="32"/>
    </w:rPr>
  </w:style>
  <w:style w:type="character" w:customStyle="1" w:styleId="OmpublikationenChar">
    <w:name w:val="Om publikationen Char"/>
    <w:basedOn w:val="EtikettChar"/>
    <w:link w:val="Ompublikationen"/>
    <w:rsid w:val="00A0753F"/>
    <w:rPr>
      <w:rFonts w:ascii="Verdana" w:hAnsi="Verdana"/>
      <w:color w:val="595959" w:themeColor="text1" w:themeTint="A6"/>
      <w:sz w:val="18"/>
      <w:lang w:eastAsia="en-US"/>
    </w:rPr>
  </w:style>
  <w:style w:type="character" w:customStyle="1" w:styleId="SamarbetspartnersChar">
    <w:name w:val="Samarbetspartners Char"/>
    <w:basedOn w:val="Standardstycketeckensnitt"/>
    <w:link w:val="Samarbetspartners"/>
    <w:rsid w:val="005A5C95"/>
    <w:rPr>
      <w:rFonts w:asciiTheme="majorHAnsi" w:hAnsiTheme="majorHAnsi" w:cstheme="majorHAnsi"/>
      <w:sz w:val="32"/>
      <w:szCs w:val="32"/>
      <w:lang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A283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A283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A2834"/>
    <w:rPr>
      <w:lang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A283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A2834"/>
    <w:rPr>
      <w:b/>
      <w:bCs/>
      <w:lang w:eastAsia="en-US"/>
    </w:rPr>
  </w:style>
  <w:style w:type="paragraph" w:customStyle="1" w:styleId="Formatmall1">
    <w:name w:val="Formatmall1"/>
    <w:basedOn w:val="Citat"/>
    <w:semiHidden/>
    <w:rsid w:val="005A5C95"/>
  </w:style>
  <w:style w:type="paragraph" w:customStyle="1" w:styleId="Lngrecitat">
    <w:name w:val="Längre citat"/>
    <w:basedOn w:val="Citat"/>
    <w:link w:val="LngrecitatChar"/>
    <w:uiPriority w:val="10"/>
    <w:qFormat/>
    <w:rsid w:val="00285239"/>
  </w:style>
  <w:style w:type="numbering" w:customStyle="1" w:styleId="Flernivlistapunkten">
    <w:name w:val="Flernivålista punkten"/>
    <w:uiPriority w:val="99"/>
    <w:rsid w:val="00F06970"/>
    <w:pPr>
      <w:numPr>
        <w:numId w:val="4"/>
      </w:numPr>
    </w:pPr>
  </w:style>
  <w:style w:type="character" w:customStyle="1" w:styleId="LngrecitatChar">
    <w:name w:val="Längre citat Char"/>
    <w:basedOn w:val="CitatChar"/>
    <w:link w:val="Lngrecitat"/>
    <w:uiPriority w:val="10"/>
    <w:rsid w:val="00285239"/>
    <w:rPr>
      <w:iCs/>
      <w:color w:val="404040"/>
      <w:sz w:val="23"/>
      <w:szCs w:val="22"/>
      <w:lang w:eastAsia="en-US"/>
    </w:rPr>
  </w:style>
  <w:style w:type="paragraph" w:styleId="Liststycke">
    <w:name w:val="List Paragraph"/>
    <w:basedOn w:val="Normal"/>
    <w:uiPriority w:val="34"/>
    <w:qFormat/>
    <w:rsid w:val="00423065"/>
    <w:pPr>
      <w:spacing w:line="276" w:lineRule="auto"/>
      <w:ind w:left="720"/>
      <w:contextualSpacing/>
    </w:pPr>
    <w:rPr>
      <w:rFonts w:eastAsiaTheme="minorHAnsi" w:cstheme="minorBidi"/>
      <w:sz w:val="22"/>
    </w:rPr>
  </w:style>
  <w:style w:type="paragraph" w:customStyle="1" w:styleId="Frklarandetext">
    <w:name w:val="Förklarande text"/>
    <w:basedOn w:val="Normal"/>
    <w:next w:val="Normal"/>
    <w:link w:val="FrklarandetextChar"/>
    <w:autoRedefine/>
    <w:rsid w:val="00423065"/>
    <w:pPr>
      <w:tabs>
        <w:tab w:val="left" w:pos="1560"/>
        <w:tab w:val="left" w:pos="3969"/>
        <w:tab w:val="left" w:pos="4678"/>
      </w:tabs>
      <w:overflowPunct w:val="0"/>
      <w:autoSpaceDE w:val="0"/>
      <w:autoSpaceDN w:val="0"/>
      <w:adjustRightInd w:val="0"/>
      <w:spacing w:before="120" w:after="120" w:line="240" w:lineRule="auto"/>
      <w:ind w:right="-283"/>
      <w:jc w:val="both"/>
      <w:textAlignment w:val="baseline"/>
    </w:pPr>
    <w:rPr>
      <w:rFonts w:ascii="Arial" w:hAnsi="Arial" w:cs="Arial"/>
      <w:iCs/>
      <w:sz w:val="22"/>
      <w:szCs w:val="20"/>
      <w:lang w:eastAsia="sv-SE"/>
    </w:rPr>
  </w:style>
  <w:style w:type="character" w:customStyle="1" w:styleId="FrklarandetextChar">
    <w:name w:val="Förklarande text Char"/>
    <w:basedOn w:val="Standardstycketeckensnitt"/>
    <w:link w:val="Frklarandetext"/>
    <w:rsid w:val="00423065"/>
    <w:rPr>
      <w:rFonts w:ascii="Arial" w:hAnsi="Arial" w:cs="Arial"/>
      <w:iCs/>
      <w:sz w:val="22"/>
    </w:rPr>
  </w:style>
  <w:style w:type="paragraph" w:styleId="Normalwebb">
    <w:name w:val="Normal (Web)"/>
    <w:basedOn w:val="Normal"/>
    <w:uiPriority w:val="99"/>
    <w:semiHidden/>
    <w:unhideWhenUsed/>
    <w:rsid w:val="00812424"/>
    <w:pPr>
      <w:spacing w:after="0" w:line="240" w:lineRule="auto"/>
    </w:pPr>
    <w:rPr>
      <w:rFonts w:eastAsiaTheme="minorHAnsi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orebro@lansstyrelsen.s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orebro@lansstyrelsen.s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ansstyrelsen.se\ORE\applications\Mallsystem2007\Mallar\rapportmal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7AE57EBB7F9424B8CAA0DEE61FF76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08791E6-4CC8-4EBF-8391-28FFDF1FE452}"/>
      </w:docPartPr>
      <w:docPartBody>
        <w:p w:rsidR="00282F7A" w:rsidRDefault="00282F7A">
          <w:pPr>
            <w:pStyle w:val="47AE57EBB7F9424B8CAA0DEE61FF7620"/>
          </w:pPr>
          <w:r w:rsidRPr="00B776D7"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Caslon Pro Bold"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F7A"/>
    <w:rsid w:val="00282F7A"/>
    <w:rsid w:val="00643A25"/>
    <w:rsid w:val="007361AD"/>
    <w:rsid w:val="0093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E076718B80454787A6EC907B649EC874">
    <w:name w:val="E076718B80454787A6EC907B649EC874"/>
  </w:style>
  <w:style w:type="paragraph" w:customStyle="1" w:styleId="47AE57EBB7F9424B8CAA0DEE61FF7620">
    <w:name w:val="47AE57EBB7F9424B8CAA0DEE61FF7620"/>
  </w:style>
  <w:style w:type="character" w:styleId="Platshllartext">
    <w:name w:val="Placeholder Text"/>
    <w:basedOn w:val="Standardstycketeckensnitt"/>
    <w:uiPriority w:val="99"/>
    <w:semiHidden/>
    <w:rsid w:val="00282F7A"/>
    <w:rPr>
      <w:color w:val="808080"/>
    </w:rPr>
  </w:style>
  <w:style w:type="paragraph" w:customStyle="1" w:styleId="223E4329A8A648C7A7650C22A3AEFCBB">
    <w:name w:val="223E4329A8A648C7A7650C22A3AEFCBB"/>
  </w:style>
  <w:style w:type="paragraph" w:customStyle="1" w:styleId="704A1B17CE3F485A813B09390D455860">
    <w:name w:val="704A1B17CE3F485A813B09390D455860"/>
  </w:style>
  <w:style w:type="paragraph" w:customStyle="1" w:styleId="B8D30B0898FC49AEB437601A1BE78F81">
    <w:name w:val="B8D30B0898FC49AEB437601A1BE78F81"/>
    <w:rsid w:val="00282F7A"/>
  </w:style>
  <w:style w:type="paragraph" w:customStyle="1" w:styleId="F9BEDC529202479A8FB214B406ED3675">
    <w:name w:val="F9BEDC529202479A8FB214B406ED3675"/>
    <w:rsid w:val="00282F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lst-orebro">
  <a:themeElements>
    <a:clrScheme name="Länsstyrelsen Örebro län">
      <a:dk1>
        <a:srgbClr val="000000"/>
      </a:dk1>
      <a:lt1>
        <a:srgbClr val="FFFFFF"/>
      </a:lt1>
      <a:dk2>
        <a:srgbClr val="009BD0"/>
      </a:dk2>
      <a:lt2>
        <a:srgbClr val="FAB600"/>
      </a:lt2>
      <a:accent1>
        <a:srgbClr val="7A9C35"/>
      </a:accent1>
      <a:accent2>
        <a:srgbClr val="00617F"/>
      </a:accent2>
      <a:accent3>
        <a:srgbClr val="EE7219"/>
      </a:accent3>
      <a:accent4>
        <a:srgbClr val="A41F13"/>
      </a:accent4>
      <a:accent5>
        <a:srgbClr val="D92E73"/>
      </a:accent5>
      <a:accent6>
        <a:srgbClr val="7B1B3F"/>
      </a:accent6>
      <a:hlink>
        <a:srgbClr val="000000"/>
      </a:hlink>
      <a:folHlink>
        <a:srgbClr val="000000"/>
      </a:folHlink>
    </a:clrScheme>
    <a:fontScheme name="Länsstyrelsen Örebro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C46F420D-2E92-464E-BC25-DD890DE6FD57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ildresurs" ma:contentTypeID="0x0101009148F5A04DDD49CBA7127AADA5FB792B00AADE34325A8B49CDA8BB4DB53328F214006B68786DF00C3244B7389F6344B66B34" ma:contentTypeVersion="1" ma:contentTypeDescription="Ladda upp en bild." ma:contentTypeScope="" ma:versionID="e8d95da82258d6eecf978e1914ba73a0">
  <xsd:schema xmlns:xsd="http://www.w3.org/2001/XMLSchema" xmlns:xs="http://www.w3.org/2001/XMLSchema" xmlns:p="http://schemas.microsoft.com/office/2006/metadata/properties" xmlns:ns1="http://schemas.microsoft.com/sharepoint/v3" xmlns:ns2="C46F420D-2E92-464E-BC25-DD890DE6FD57" xmlns:ns3="http://schemas.microsoft.com/sharepoint/v3/fields" targetNamespace="http://schemas.microsoft.com/office/2006/metadata/properties" ma:root="true" ma:fieldsID="b0c1e242cda8aad7b4dc0999b40c9f50" ns1:_="" ns2:_="" ns3:_="">
    <xsd:import namespace="http://schemas.microsoft.com/sharepoint/v3"/>
    <xsd:import namespace="C46F420D-2E92-464E-BC25-DD890DE6FD57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ökväg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" ma:hidden="true" ma:internalName="HTML_x0020_File_x0020_Type" ma:readOnly="true">
      <xsd:simpleType>
        <xsd:restriction base="dms:Text"/>
      </xsd:simpleType>
    </xsd:element>
    <xsd:element name="FSObjType" ma:index="11" nillable="true" ma:displayName="Objekttyp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F420D-2E92-464E-BC25-DD890DE6FD57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yr finn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Förhandsgranskning finn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" ma:internalName="ImageWidth" ma:readOnly="true">
      <xsd:simpleType>
        <xsd:restriction base="dms:Unknown"/>
      </xsd:simpleType>
    </xsd:element>
    <xsd:element name="ImageHeight" ma:index="22" nillable="true" ma:displayName="Höjd" ma:internalName="ImageHeight" ma:readOnly="true">
      <xsd:simpleType>
        <xsd:restriction base="dms:Unknown"/>
      </xsd:simpleType>
    </xsd:element>
    <xsd:element name="ImageCreateDate" ma:index="25" nillable="true" ma:displayName="Datum då bilden togs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örfattare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yckel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Spr08</b:Tag>
    <b:SourceType>Book</b:SourceType>
    <b:Guid>{78F53136-D354-4D08-AA64-14C93E248C91}</b:Guid>
    <b:Title>Svenska skrivregler</b:Title>
    <b:Year>2008</b:Year>
    <b:City>Stockholm</b:City>
    <b:Publisher>Liber</b:Publisher>
    <b:Author>
      <b:Author>
        <b:Corporate>Språkrådet</b:Corporate>
      </b:Author>
    </b:Author>
    <b:RefOrder>3</b:RefOrder>
  </b:Source>
  <b:Source>
    <b:Tag>Spr14</b:Tag>
    <b:SourceType>Book</b:SourceType>
    <b:Guid>{E11D5796-149A-44DE-BDA9-46E8C1778466}</b:Guid>
    <b:Author>
      <b:Author>
        <b:Corporate>Språkrådet</b:Corporate>
      </b:Author>
    </b:Author>
    <b:Title>Myndigheternas skrivregler</b:Title>
    <b:Year>2014</b:Year>
    <b:City>Stockholm</b:City>
    <b:Publisher>Fritzes</b:Publisher>
    <b:Volume>8:e upplagan</b:Volume>
    <b:RefOrder>1</b:RefOrder>
  </b:Source>
  <b:Source>
    <b:Tag>Län16</b:Tag>
    <b:SourceType>InternetSite</b:SourceType>
    <b:Guid>{F261654C-6CC9-4643-A4D9-5B6DA3CF08D7}</b:Guid>
    <b:Title>Länsstyrelsen i Örebro län</b:Title>
    <b:Year>2016</b:Year>
    <b:YearAccessed>2016</b:YearAccessed>
    <b:MonthAccessed>Augusti</b:MonthAccessed>
    <b:DayAccessed>8</b:DayAccessed>
    <b:URL>http://www.lansstyrelsen.se/Orebro/Sv/djur-och-natur/djurskydd/djurslag/Pages/farochget.aspx</b:URL>
    <b:Author>
      <b:Author>
        <b:Corporate>Länsstyrelsen i Örebro län webbplats</b:Corporate>
      </b:Author>
    </b:Author>
    <b:LCID>sv-SE</b:LCID>
    <b:RefOrder>2</b:RefOrder>
  </b:Source>
  <b:Source>
    <b:Tag>Mik15</b:Tag>
    <b:SourceType>Report</b:SourceType>
    <b:Guid>{F8BC850B-6C41-4D0E-BCB1-2F54A6650596}</b:Guid>
    <b:Title>Svampar i Näsmarkernas naturreservat - en kunskapssammanställning och lägesrapport 2015</b:Title>
    <b:Year> 2015</b:Year>
    <b:Author>
      <b:Author>
        <b:NameList>
          <b:Person>
            <b:Last>Jeppson</b:Last>
            <b:First>Mikael</b:First>
          </b:Person>
        </b:NameList>
      </b:Author>
    </b:Author>
    <b:Publisher>Länsstyrelsen i Örebro län</b:Publisher>
    <b:City>Örebro</b:City>
    <b:RefOrder>4</b:RefOrder>
  </b:Source>
  <b:Source>
    <b:Tag>Här16</b:Tag>
    <b:SourceType>ArticleInAPeriodical</b:SourceType>
    <b:Guid>{EFDC02D6-E063-44CE-8033-800D6BF71505}</b:Guid>
    <b:Title>Här odlar de för en bättre framtid</b:Title>
    <b:Year>2016</b:Year>
    <b:Author>
      <b:Author>
        <b:NameList>
          <b:Person>
            <b:Last>Erkman</b:Last>
            <b:First>Anders</b:First>
          </b:Person>
        </b:NameList>
      </b:Author>
    </b:Author>
    <b:PeriodicalTitle>Nerikes Allehanda</b:PeriodicalTitle>
    <b:Month>Augusti</b:Month>
    <b:Day>7</b:Day>
    <b:Pages>10-11</b:Pages>
    <b:LCID>sv-SE</b:LCID>
    <b:RefOrder>5</b:RefOrder>
  </b:Source>
</b:Sources>
</file>

<file path=customXml/itemProps1.xml><?xml version="1.0" encoding="utf-8"?>
<ds:datastoreItem xmlns:ds="http://schemas.openxmlformats.org/officeDocument/2006/customXml" ds:itemID="{96D555F5-5B9A-4B5C-8C7C-BC16CC8BF7FD}">
  <ds:schemaRefs>
    <ds:schemaRef ds:uri="http://schemas.microsoft.com/office/2006/metadata/properties"/>
    <ds:schemaRef ds:uri="http://schemas.microsoft.com/office/infopath/2007/PartnerControls"/>
    <ds:schemaRef ds:uri="C46F420D-2E92-464E-BC25-DD890DE6FD57"/>
    <ds:schemaRef ds:uri="http://schemas.microsoft.com/sharepoint/v3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43C5D02B-BA18-4A52-B966-0DAD5403F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6F420D-2E92-464E-BC25-DD890DE6FD57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02E831-5011-40C3-9708-1BD3815343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4169AF-2CEE-43A0-A499-82D87DA05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rapportmall.dotx</Template>
  <TotalTime>1</TotalTime>
  <Pages>12</Pages>
  <Words>1280</Words>
  <Characters>6788</Characters>
  <Application>Microsoft Office Word</Application>
  <DocSecurity>0</DocSecurity>
  <Lines>56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Länsstyrelsen i Örebro län</Company>
  <LinksUpToDate>false</LinksUpToDate>
  <CharactersWithSpaces>8052</CharactersWithSpaces>
  <SharedDoc>false</SharedDoc>
  <HyperlinkBase>http://www.lansstyrelsen.se/orebro/sv/Pages/default.aspx</HyperlinkBase>
  <HLinks>
    <vt:vector size="6" baseType="variant">
      <vt:variant>
        <vt:i4>786486</vt:i4>
      </vt:variant>
      <vt:variant>
        <vt:i4>0</vt:i4>
      </vt:variant>
      <vt:variant>
        <vt:i4>0</vt:i4>
      </vt:variant>
      <vt:variant>
        <vt:i4>5</vt:i4>
      </vt:variant>
      <vt:variant>
        <vt:lpwstr>mailto:orebro@lansstyrelsen.se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Jokinen Jennifer</dc:creator>
  <cp:keywords/>
  <dc:description/>
  <cp:lastModifiedBy>Börjesson Anna</cp:lastModifiedBy>
  <cp:revision>2</cp:revision>
  <cp:lastPrinted>2016-08-31T09:18:00Z</cp:lastPrinted>
  <dcterms:created xsi:type="dcterms:W3CDTF">2018-03-20T15:49:00Z</dcterms:created>
  <dcterms:modified xsi:type="dcterms:W3CDTF">2018-03-20T15:49:00Z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0x0101009148F5A04DDD49CBA7127AADA5FB792B00AADE34325A8B49CDA8BB4DB53328F214006B68786DF00C3244B7389F6344B66B34</vt:lpwstr>
  </property>
</Properties>
</file>